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40" w:type="dxa"/>
        <w:tblLayout w:type="fixed"/>
        <w:tblCellMar>
          <w:left w:w="0" w:type="dxa"/>
          <w:right w:w="0" w:type="dxa"/>
        </w:tblCellMar>
        <w:tblLook w:val="0000" w:firstRow="0" w:lastRow="0" w:firstColumn="0" w:lastColumn="0" w:noHBand="0" w:noVBand="0"/>
      </w:tblPr>
      <w:tblGrid>
        <w:gridCol w:w="6520"/>
        <w:gridCol w:w="3120"/>
      </w:tblGrid>
      <w:tr w:rsidR="00C14F8B" w14:paraId="4D179550" w14:textId="77777777" w:rsidTr="00C14F8B">
        <w:trPr>
          <w:cantSplit/>
          <w:trHeight w:hRule="exact" w:val="760"/>
        </w:trPr>
        <w:tc>
          <w:tcPr>
            <w:tcW w:w="6520" w:type="dxa"/>
          </w:tcPr>
          <w:p w14:paraId="063FFE04" w14:textId="77777777" w:rsidR="00C14F8B" w:rsidRDefault="00C14F8B" w:rsidP="0080740A">
            <w:pPr>
              <w:tabs>
                <w:tab w:val="left" w:pos="3600"/>
              </w:tabs>
              <w:spacing w:before="240"/>
              <w:jc w:val="both"/>
            </w:pPr>
          </w:p>
        </w:tc>
        <w:tc>
          <w:tcPr>
            <w:tcW w:w="3120" w:type="dxa"/>
            <w:vMerge w:val="restart"/>
          </w:tcPr>
          <w:p w14:paraId="0F0EFD49" w14:textId="1A145691" w:rsidR="00C14F8B" w:rsidRPr="00136B2C" w:rsidRDefault="00C14F8B" w:rsidP="0080740A">
            <w:pPr>
              <w:pStyle w:val="Absender"/>
              <w:tabs>
                <w:tab w:val="left" w:pos="289"/>
              </w:tabs>
              <w:jc w:val="both"/>
            </w:pPr>
          </w:p>
        </w:tc>
      </w:tr>
      <w:tr w:rsidR="00C14F8B" w14:paraId="53B049A9" w14:textId="77777777" w:rsidTr="007A5D37">
        <w:trPr>
          <w:cantSplit/>
          <w:trHeight w:hRule="exact" w:val="2074"/>
        </w:trPr>
        <w:tc>
          <w:tcPr>
            <w:tcW w:w="6520" w:type="dxa"/>
            <w:vAlign w:val="bottom"/>
          </w:tcPr>
          <w:p w14:paraId="005DC3B3" w14:textId="77777777" w:rsidR="0080740A" w:rsidRPr="0080740A" w:rsidRDefault="0080740A" w:rsidP="0080740A">
            <w:pPr>
              <w:jc w:val="both"/>
            </w:pPr>
          </w:p>
        </w:tc>
        <w:tc>
          <w:tcPr>
            <w:tcW w:w="3120" w:type="dxa"/>
            <w:vMerge/>
          </w:tcPr>
          <w:p w14:paraId="28294E5F" w14:textId="77777777" w:rsidR="00C14F8B" w:rsidRDefault="00C14F8B" w:rsidP="0080740A">
            <w:pPr>
              <w:spacing w:before="240" w:line="200" w:lineRule="exact"/>
              <w:jc w:val="both"/>
              <w:rPr>
                <w:rFonts w:cs="Arial"/>
                <w:b/>
                <w:sz w:val="16"/>
              </w:rPr>
            </w:pPr>
          </w:p>
        </w:tc>
      </w:tr>
    </w:tbl>
    <w:p w14:paraId="665D7D07" w14:textId="0F2D7211" w:rsidR="00C85F3F" w:rsidRPr="002C4520" w:rsidRDefault="002C4520">
      <w:pPr>
        <w:overflowPunct/>
        <w:autoSpaceDE/>
        <w:autoSpaceDN/>
        <w:adjustRightInd/>
        <w:spacing w:line="240" w:lineRule="auto"/>
        <w:textAlignment w:val="auto"/>
        <w:rPr>
          <w:b/>
          <w:bCs/>
          <w:sz w:val="32"/>
          <w:szCs w:val="32"/>
        </w:rPr>
      </w:pPr>
      <w:r w:rsidRPr="002C4520">
        <w:rPr>
          <w:b/>
          <w:bCs/>
          <w:sz w:val="32"/>
          <w:szCs w:val="32"/>
        </w:rPr>
        <w:t>Bäuerliche Unternehmerin 2023</w:t>
      </w:r>
    </w:p>
    <w:p w14:paraId="48DF48FE" w14:textId="77777777" w:rsidR="002C4520" w:rsidRPr="002C4520" w:rsidRDefault="002C4520">
      <w:pPr>
        <w:overflowPunct/>
        <w:autoSpaceDE/>
        <w:autoSpaceDN/>
        <w:adjustRightInd/>
        <w:spacing w:line="240" w:lineRule="auto"/>
        <w:textAlignment w:val="auto"/>
        <w:rPr>
          <w:b/>
          <w:bCs/>
          <w:sz w:val="32"/>
          <w:szCs w:val="32"/>
        </w:rPr>
      </w:pPr>
    </w:p>
    <w:p w14:paraId="5E9FFDAB" w14:textId="77777777" w:rsidR="002C4520" w:rsidRDefault="002C4520">
      <w:pPr>
        <w:overflowPunct/>
        <w:autoSpaceDE/>
        <w:autoSpaceDN/>
        <w:adjustRightInd/>
        <w:spacing w:line="240" w:lineRule="auto"/>
        <w:textAlignment w:val="auto"/>
      </w:pPr>
    </w:p>
    <w:p w14:paraId="2B926736" w14:textId="77777777" w:rsidR="00C85F3F" w:rsidRDefault="00E813E3">
      <w:pPr>
        <w:overflowPunct/>
        <w:autoSpaceDE/>
        <w:autoSpaceDN/>
        <w:adjustRightInd/>
        <w:spacing w:line="240" w:lineRule="auto"/>
        <w:textAlignment w:val="auto"/>
      </w:pPr>
      <w:r>
        <w:rPr>
          <w:noProof/>
          <w:lang w:eastAsia="de-AT"/>
        </w:rPr>
        <w:drawing>
          <wp:anchor distT="180340" distB="431800" distL="252095" distR="114300" simplePos="0" relativeHeight="251656192" behindDoc="1" locked="0" layoutInCell="1" allowOverlap="1" wp14:anchorId="33588CCE" wp14:editId="671E9AE4">
            <wp:simplePos x="0" y="0"/>
            <wp:positionH relativeFrom="column">
              <wp:posOffset>2770505</wp:posOffset>
            </wp:positionH>
            <wp:positionV relativeFrom="paragraph">
              <wp:posOffset>105410</wp:posOffset>
            </wp:positionV>
            <wp:extent cx="2988945" cy="1990725"/>
            <wp:effectExtent l="0" t="0" r="1905" b="9525"/>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8945" cy="1990725"/>
                    </a:xfrm>
                    <a:prstGeom prst="rect">
                      <a:avLst/>
                    </a:prstGeom>
                  </pic:spPr>
                </pic:pic>
              </a:graphicData>
            </a:graphic>
            <wp14:sizeRelH relativeFrom="margin">
              <wp14:pctWidth>0</wp14:pctWidth>
            </wp14:sizeRelH>
            <wp14:sizeRelV relativeFrom="margin">
              <wp14:pctHeight>0</wp14:pctHeight>
            </wp14:sizeRelV>
          </wp:anchor>
        </w:drawing>
      </w:r>
    </w:p>
    <w:p w14:paraId="2A8E4B26" w14:textId="77777777" w:rsidR="0080740A" w:rsidRDefault="0080740A" w:rsidP="003F33E9">
      <w:pPr>
        <w:spacing w:line="240" w:lineRule="auto"/>
        <w:contextualSpacing/>
        <w:jc w:val="both"/>
        <w:rPr>
          <w:rFonts w:cs="Arial"/>
          <w:b/>
          <w:i/>
          <w:color w:val="007A3B"/>
        </w:rPr>
      </w:pPr>
      <w:r w:rsidRPr="00EE1D94">
        <w:rPr>
          <w:rFonts w:cs="Arial"/>
          <w:b/>
          <w:i/>
          <w:color w:val="007A3B"/>
        </w:rPr>
        <w:t>Siegerin Kategorie Urproduktion</w:t>
      </w:r>
    </w:p>
    <w:p w14:paraId="2FE5C40D" w14:textId="77777777" w:rsidR="0080740A" w:rsidRPr="00EE1D94" w:rsidRDefault="0080740A" w:rsidP="0080740A">
      <w:pPr>
        <w:jc w:val="both"/>
        <w:rPr>
          <w:rFonts w:cs="Arial"/>
          <w:b/>
          <w:i/>
          <w:color w:val="007A3B"/>
        </w:rPr>
      </w:pPr>
    </w:p>
    <w:p w14:paraId="1C9EF8FF" w14:textId="77777777" w:rsidR="0080740A" w:rsidRPr="0080740A" w:rsidRDefault="0080740A" w:rsidP="003F33E9">
      <w:pPr>
        <w:rPr>
          <w:rFonts w:cs="Arial"/>
          <w:b/>
        </w:rPr>
      </w:pPr>
      <w:r w:rsidRPr="0080740A">
        <w:rPr>
          <w:rFonts w:cs="Arial"/>
          <w:b/>
        </w:rPr>
        <w:t>Andrea Schöngruber – Windischgarsten – Bezirk Kirchdorf</w:t>
      </w:r>
    </w:p>
    <w:p w14:paraId="19C3130D" w14:textId="77777777" w:rsidR="0080740A" w:rsidRPr="0080740A" w:rsidRDefault="0074694C" w:rsidP="0080740A">
      <w:pPr>
        <w:jc w:val="both"/>
        <w:rPr>
          <w:rFonts w:cs="Arial"/>
          <w:b/>
          <w:highlight w:val="yellow"/>
          <w:u w:val="single"/>
        </w:rPr>
      </w:pPr>
      <w:r w:rsidRPr="0080740A">
        <w:rPr>
          <w:rFonts w:cs="Arial"/>
          <w:noProof/>
          <w:lang w:eastAsia="de-AT"/>
        </w:rPr>
        <mc:AlternateContent>
          <mc:Choice Requires="wps">
            <w:drawing>
              <wp:anchor distT="0" distB="0" distL="114300" distR="114300" simplePos="0" relativeHeight="251658240" behindDoc="0" locked="0" layoutInCell="1" allowOverlap="1" wp14:anchorId="1C2917CA" wp14:editId="6F8256A1">
                <wp:simplePos x="0" y="0"/>
                <wp:positionH relativeFrom="column">
                  <wp:posOffset>4952365</wp:posOffset>
                </wp:positionH>
                <wp:positionV relativeFrom="paragraph">
                  <wp:posOffset>27305</wp:posOffset>
                </wp:positionV>
                <wp:extent cx="1814195" cy="331155"/>
                <wp:effectExtent l="0" t="0" r="0" b="0"/>
                <wp:wrapNone/>
                <wp:docPr id="6" name="Textfeld 6"/>
                <wp:cNvGraphicFramePr/>
                <a:graphic xmlns:a="http://schemas.openxmlformats.org/drawingml/2006/main">
                  <a:graphicData uri="http://schemas.microsoft.com/office/word/2010/wordprocessingShape">
                    <wps:wsp>
                      <wps:cNvSpPr txBox="1"/>
                      <wps:spPr>
                        <a:xfrm rot="16200000">
                          <a:off x="0" y="0"/>
                          <a:ext cx="1814195" cy="3311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0AC656" w14:textId="77777777" w:rsidR="0080740A" w:rsidRPr="000B4C2E" w:rsidRDefault="0080740A">
                            <w:pPr>
                              <w:rPr>
                                <w:i/>
                                <w:sz w:val="16"/>
                              </w:rPr>
                            </w:pPr>
                            <w:r>
                              <w:rPr>
                                <w:i/>
                                <w:sz w:val="16"/>
                              </w:rPr>
                              <w:t xml:space="preserve">Bildnachweis: </w:t>
                            </w:r>
                            <w:r w:rsidRPr="0080740A">
                              <w:rPr>
                                <w:i/>
                                <w:sz w:val="16"/>
                              </w:rPr>
                              <w:t>Konrad Zorn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2917CA" id="_x0000_t202" coordsize="21600,21600" o:spt="202" path="m,l,21600r21600,l21600,xe">
                <v:stroke joinstyle="miter"/>
                <v:path gradientshapeok="t" o:connecttype="rect"/>
              </v:shapetype>
              <v:shape id="Textfeld 6" o:spid="_x0000_s1026" type="#_x0000_t202" style="position:absolute;left:0;text-align:left;margin-left:389.95pt;margin-top:2.15pt;width:142.85pt;height:26.1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" filled="f" stroked="f" strokeweight=".5pt">
                <v:textbox>
                  <w:txbxContent>
                    <w:p w14:paraId="7C0AC656" w14:textId="77777777" w:rsidR="0080740A" w:rsidRPr="000B4C2E" w:rsidRDefault="0080740A">
                      <w:pPr>
                        <w:rPr>
                          <w:i/>
                          <w:sz w:val="16"/>
                        </w:rPr>
                      </w:pPr>
                      <w:r>
                        <w:rPr>
                          <w:i/>
                          <w:sz w:val="16"/>
                        </w:rPr>
                        <w:t xml:space="preserve">Bildnachweis: </w:t>
                      </w:r>
                      <w:r w:rsidRPr="0080740A">
                        <w:rPr>
                          <w:i/>
                          <w:sz w:val="16"/>
                        </w:rPr>
                        <w:t>Konrad Zorn</w:t>
                      </w:r>
                    </w:p>
                  </w:txbxContent>
                </v:textbox>
              </v:shape>
            </w:pict>
          </mc:Fallback>
        </mc:AlternateContent>
      </w:r>
    </w:p>
    <w:p w14:paraId="6BBE86FA" w14:textId="77777777" w:rsidR="0080740A" w:rsidRPr="0080740A" w:rsidRDefault="0080740A" w:rsidP="0080740A">
      <w:pPr>
        <w:jc w:val="both"/>
        <w:rPr>
          <w:rFonts w:cs="Arial"/>
          <w:i/>
        </w:rPr>
      </w:pPr>
      <w:r w:rsidRPr="0080740A">
        <w:rPr>
          <w:rFonts w:cs="Arial"/>
          <w:i/>
        </w:rPr>
        <w:t>Die Bio-Alpenente – Grüße aus Entenhausen!</w:t>
      </w:r>
    </w:p>
    <w:p w14:paraId="074D19F0" w14:textId="77777777" w:rsidR="0080740A" w:rsidRPr="00EE1D94" w:rsidRDefault="0080740A" w:rsidP="0080740A">
      <w:pPr>
        <w:jc w:val="both"/>
        <w:rPr>
          <w:rFonts w:cs="Arial"/>
        </w:rPr>
      </w:pPr>
    </w:p>
    <w:p w14:paraId="33E8BC11" w14:textId="77777777" w:rsidR="0080740A" w:rsidRDefault="007A5D37" w:rsidP="0080740A">
      <w:pPr>
        <w:jc w:val="both"/>
        <w:rPr>
          <w:rFonts w:cs="Arial"/>
        </w:rPr>
      </w:pPr>
      <w:r>
        <w:rPr>
          <w:noProof/>
          <w:lang w:eastAsia="de-AT"/>
        </w:rPr>
        <mc:AlternateContent>
          <mc:Choice Requires="wps">
            <w:drawing>
              <wp:anchor distT="0" distB="0" distL="114300" distR="114300" simplePos="0" relativeHeight="251661312" behindDoc="0" locked="0" layoutInCell="1" allowOverlap="1" wp14:anchorId="76424BCE" wp14:editId="68631EA3">
                <wp:simplePos x="0" y="0"/>
                <wp:positionH relativeFrom="column">
                  <wp:posOffset>2707641</wp:posOffset>
                </wp:positionH>
                <wp:positionV relativeFrom="paragraph">
                  <wp:posOffset>298450</wp:posOffset>
                </wp:positionV>
                <wp:extent cx="3380104" cy="495300"/>
                <wp:effectExtent l="0" t="0" r="0" b="0"/>
                <wp:wrapNone/>
                <wp:docPr id="9" name="Textfeld 9"/>
                <wp:cNvGraphicFramePr/>
                <a:graphic xmlns:a="http://schemas.openxmlformats.org/drawingml/2006/main">
                  <a:graphicData uri="http://schemas.microsoft.com/office/word/2010/wordprocessingShape">
                    <wps:wsp>
                      <wps:cNvSpPr txBox="1"/>
                      <wps:spPr>
                        <a:xfrm>
                          <a:off x="0" y="0"/>
                          <a:ext cx="3380104" cy="495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230805" w14:textId="77777777" w:rsidR="007A5D37" w:rsidRPr="007A5D37" w:rsidRDefault="007A5D37">
                            <w:pPr>
                              <w:rPr>
                                <w:i/>
                                <w:sz w:val="16"/>
                                <w:lang w:val="de-DE"/>
                              </w:rPr>
                            </w:pPr>
                            <w:r>
                              <w:rPr>
                                <w:i/>
                                <w:sz w:val="16"/>
                                <w:lang w:val="de-DE"/>
                              </w:rPr>
                              <w:t xml:space="preserve">Die bäuerliche Unternehmerin des Jahres, Andrea Schöngruber, Windischgarsten, inmitten ihrer Entenschar.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24BCE" id="Textfeld 9" o:spid="_x0000_s1027" type="#_x0000_t202" style="position:absolute;left:0;text-align:left;margin-left:213.2pt;margin-top:23.5pt;width:266.15pt;height: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" fillcolor="white [3201]" stroked="f" strokeweight=".5pt">
                <v:textbox>
                  <w:txbxContent>
                    <w:p w14:paraId="5C230805" w14:textId="77777777" w:rsidR="007A5D37" w:rsidRPr="007A5D37" w:rsidRDefault="007A5D37">
                      <w:pPr>
                        <w:rPr>
                          <w:i/>
                          <w:sz w:val="16"/>
                          <w:lang w:val="de-DE"/>
                        </w:rPr>
                      </w:pPr>
                      <w:r>
                        <w:rPr>
                          <w:i/>
                          <w:sz w:val="16"/>
                          <w:lang w:val="de-DE"/>
                        </w:rPr>
                        <w:t xml:space="preserve">Die bäuerliche Unternehmerin des Jahres, Andrea Schöngruber, Windischgarsten, inmitten ihrer Entenschar. </w:t>
                      </w:r>
                    </w:p>
                  </w:txbxContent>
                </v:textbox>
              </v:shape>
            </w:pict>
          </mc:Fallback>
        </mc:AlternateContent>
      </w:r>
      <w:r w:rsidR="0080740A" w:rsidRPr="00EE1D94">
        <w:rPr>
          <w:rFonts w:cs="Arial"/>
        </w:rPr>
        <w:t xml:space="preserve">Andrea Schöngruber ist eine leidenschaftliche Bäuerin, die sich ihr eigenes </w:t>
      </w:r>
      <w:r w:rsidR="00C85F3F">
        <w:rPr>
          <w:rFonts w:cs="Arial"/>
        </w:rPr>
        <w:t>„</w:t>
      </w:r>
      <w:r w:rsidR="0080740A" w:rsidRPr="00EE1D94">
        <w:rPr>
          <w:rFonts w:cs="Arial"/>
        </w:rPr>
        <w:t>Entenhausen</w:t>
      </w:r>
      <w:r w:rsidR="00C85F3F">
        <w:rPr>
          <w:rFonts w:cs="Arial"/>
        </w:rPr>
        <w:t>“</w:t>
      </w:r>
      <w:r w:rsidR="0080740A" w:rsidRPr="00EE1D94">
        <w:rPr>
          <w:rFonts w:cs="Arial"/>
        </w:rPr>
        <w:t xml:space="preserve"> – wie sie es nennt – am Fuße des Großen und Kleinen Pyhrgas aufgebaut hat. So hat sie nicht, wie bereits im Raum stand, den Weg der Betriebsaufgabe gewählt, sondern die Ärmel hochgekrempelt und den Betrieb durch die Umstellung von Milchvieh</w:t>
      </w:r>
      <w:r w:rsidR="00C85F3F">
        <w:rPr>
          <w:rFonts w:cs="Arial"/>
        </w:rPr>
        <w:t>-</w:t>
      </w:r>
      <w:r w:rsidR="0080740A" w:rsidRPr="00EE1D94">
        <w:rPr>
          <w:rFonts w:cs="Arial"/>
        </w:rPr>
        <w:t xml:space="preserve"> auf Geflügelhaltung in eine wirtschaftlich erfolgreiche Zukunft geführt. Seit der Übernahme 2020 ist sehr viel geschehen beim Prent am Stein. Die junge Mutter von zwei Kindern hat sich bei anderen Entenhaltern auf deren Betrieben informiert und umgesehen. Dann hat sie sehr schnell die Entscheidung getroffen, als Partnerbetrieb der Eiermacher einen neuen Betriebszweig anzugehen. </w:t>
      </w:r>
    </w:p>
    <w:p w14:paraId="0283B4A4" w14:textId="77777777" w:rsidR="0080740A" w:rsidRPr="00EE1D94" w:rsidRDefault="0080740A" w:rsidP="0080740A">
      <w:pPr>
        <w:jc w:val="both"/>
        <w:rPr>
          <w:rFonts w:cs="Arial"/>
        </w:rPr>
      </w:pPr>
    </w:p>
    <w:p w14:paraId="11B5B09A" w14:textId="77777777" w:rsidR="0080740A" w:rsidRDefault="0080740A" w:rsidP="0080740A">
      <w:pPr>
        <w:jc w:val="both"/>
        <w:rPr>
          <w:rFonts w:cs="Arial"/>
        </w:rPr>
      </w:pPr>
      <w:r w:rsidRPr="00EE1D94">
        <w:rPr>
          <w:rFonts w:cs="Arial"/>
        </w:rPr>
        <w:t>So wurden die Milchkühe ausquartiert und kleine Zweibeiner sind eingezogen. Die Bio-Alpenenten bewohnen seit Oktober 2021 den neuen und tierwohlgerechten Stall in Windischgarsten. In einem sehr anstrengenden und nervenaufreibenden Sommer wurde die neue Entenhalle errichtet. Die junge Frau hat auch selbst Hand angelegt, ist sie doch aufgrund ihres Ausbildungsweges durchaus körperliche Arbeiten gewöhnt. Sie hat nach der landwirtschaftlichen Fachschule in Schlierbach eine Lehre als Werkzeugbautechnikerin erfolgreich ab</w:t>
      </w:r>
      <w:r w:rsidR="00C85F3F">
        <w:rPr>
          <w:rFonts w:cs="Arial"/>
        </w:rPr>
        <w:t xml:space="preserve">solviert. Von 2012 bis 2014 hat sie die </w:t>
      </w:r>
      <w:r w:rsidRPr="00EE1D94">
        <w:rPr>
          <w:rFonts w:cs="Arial"/>
        </w:rPr>
        <w:t xml:space="preserve">Meisterausbildung </w:t>
      </w:r>
      <w:r w:rsidR="00C85F3F">
        <w:rPr>
          <w:rFonts w:cs="Arial"/>
        </w:rPr>
        <w:t>absolviert</w:t>
      </w:r>
      <w:r w:rsidRPr="00EE1D94">
        <w:rPr>
          <w:rFonts w:cs="Arial"/>
        </w:rPr>
        <w:t>.</w:t>
      </w:r>
    </w:p>
    <w:p w14:paraId="0244C032" w14:textId="77777777" w:rsidR="0080740A" w:rsidRPr="00EE1D94" w:rsidRDefault="0080740A" w:rsidP="0080740A">
      <w:pPr>
        <w:jc w:val="both"/>
        <w:rPr>
          <w:rFonts w:cs="Arial"/>
        </w:rPr>
      </w:pPr>
    </w:p>
    <w:p w14:paraId="228DE3C8" w14:textId="77777777" w:rsidR="0080740A" w:rsidRDefault="0080740A" w:rsidP="0080740A">
      <w:pPr>
        <w:jc w:val="both"/>
        <w:rPr>
          <w:rFonts w:cs="Arial"/>
        </w:rPr>
      </w:pPr>
      <w:r w:rsidRPr="00EE1D94">
        <w:rPr>
          <w:rFonts w:cs="Arial"/>
        </w:rPr>
        <w:lastRenderedPageBreak/>
        <w:t xml:space="preserve">Schöngruber bewirtschaftet jetzt einen klassischen Aufzuchtbetrieb für Geflügel. Mittlerweile ist schon die siebte Entenherde </w:t>
      </w:r>
      <w:r w:rsidR="00C85F3F">
        <w:rPr>
          <w:rFonts w:cs="Arial"/>
        </w:rPr>
        <w:t xml:space="preserve">auf ihren Wiesen </w:t>
      </w:r>
      <w:r w:rsidRPr="00EE1D94">
        <w:rPr>
          <w:rFonts w:cs="Arial"/>
        </w:rPr>
        <w:t xml:space="preserve">und auch eine Bruder-Hahn-Herde wurde gemästet. Wie das genau abläuft, erklärt uns die Bäuerin so: „Wir bekommen die Küken am Tag des Schlüpfens. Dann werden sie hauptsächlich von mir betreut, bis sie ca. ein Lebendgewicht von 3,5 bis 3,7 </w:t>
      </w:r>
      <w:r w:rsidR="00C85F3F">
        <w:rPr>
          <w:rFonts w:cs="Arial"/>
        </w:rPr>
        <w:t>Kilo</w:t>
      </w:r>
      <w:r w:rsidRPr="00EE1D94">
        <w:rPr>
          <w:rFonts w:cs="Arial"/>
        </w:rPr>
        <w:t xml:space="preserve"> erreicht haben. Eine Besonderheit bei den Enten ist, dass sie komplett ohne Antibiotika gehalten und aufgezogen werden können. Diese Art der Tierhaltung ist mir sehr wichtig. Anschließend werden sie von meinem Partnerbetrieb mit dem LKW abgeholt, wo sie dann im neuen Schlachthof in Nußbach geschlachtet werden. Für die Vermarktung der Flei</w:t>
      </w:r>
      <w:r w:rsidR="00C85F3F">
        <w:rPr>
          <w:rFonts w:cs="Arial"/>
        </w:rPr>
        <w:t>schprodukte sind hauptsächlich ,</w:t>
      </w:r>
      <w:r w:rsidRPr="00EE1D94">
        <w:rPr>
          <w:rFonts w:cs="Arial"/>
        </w:rPr>
        <w:t>Die Eiermacher</w:t>
      </w:r>
      <w:r w:rsidR="00C85F3F">
        <w:rPr>
          <w:rFonts w:cs="Arial"/>
        </w:rPr>
        <w:t>‘</w:t>
      </w:r>
      <w:r w:rsidRPr="00EE1D94">
        <w:rPr>
          <w:rFonts w:cs="Arial"/>
        </w:rPr>
        <w:t xml:space="preserve"> verantwortlich. Dies gelingt durch immer wieder neue Produktinnovationen sehr erfolgreich – nicht nur in Österreich, sondern auch über die Grenzen hinweg.“ </w:t>
      </w:r>
    </w:p>
    <w:p w14:paraId="38682A2E" w14:textId="77777777" w:rsidR="0080740A" w:rsidRPr="00EE1D94" w:rsidRDefault="0080740A" w:rsidP="0080740A">
      <w:pPr>
        <w:jc w:val="both"/>
        <w:rPr>
          <w:rFonts w:cs="Arial"/>
        </w:rPr>
      </w:pPr>
    </w:p>
    <w:p w14:paraId="0F26EBE0" w14:textId="77777777" w:rsidR="0080740A" w:rsidRDefault="0080740A" w:rsidP="0080740A">
      <w:pPr>
        <w:jc w:val="both"/>
        <w:rPr>
          <w:rFonts w:cs="Arial"/>
        </w:rPr>
      </w:pPr>
      <w:r w:rsidRPr="00EE1D94">
        <w:rPr>
          <w:rFonts w:cs="Arial"/>
        </w:rPr>
        <w:t>Mit ihren beiden Kindern, ihren Eltern und ihrem Onkel bewohnen drei Generationen den Hof. Die Betriebsleiterin ist besonders stolz darauf, dass sie durch die Veränderung in der Betriebsausrichtung eine gute Lebensgrundlage sowie den eigenen Arbeitsplatz am Betrieb gesichert hat.</w:t>
      </w:r>
    </w:p>
    <w:p w14:paraId="63339696" w14:textId="77777777" w:rsidR="0080740A" w:rsidRPr="00EE1D94" w:rsidRDefault="0080740A" w:rsidP="0080740A">
      <w:pPr>
        <w:jc w:val="both"/>
        <w:rPr>
          <w:rFonts w:cs="Arial"/>
        </w:rPr>
      </w:pPr>
    </w:p>
    <w:p w14:paraId="4D24EAC2" w14:textId="77777777" w:rsidR="0080740A" w:rsidRDefault="0080740A" w:rsidP="0080740A">
      <w:pPr>
        <w:jc w:val="both"/>
        <w:rPr>
          <w:rFonts w:cs="Arial"/>
        </w:rPr>
      </w:pPr>
      <w:r w:rsidRPr="00EE1D94">
        <w:rPr>
          <w:rFonts w:cs="Arial"/>
        </w:rPr>
        <w:t xml:space="preserve">Neben der Bio-Geflügelmast mit dem Schwerpunkt der Entenmast sind auch noch 21 </w:t>
      </w:r>
      <w:r w:rsidR="00C85F3F">
        <w:rPr>
          <w:rFonts w:cs="Arial"/>
        </w:rPr>
        <w:t>Hektar</w:t>
      </w:r>
      <w:r w:rsidRPr="00EE1D94">
        <w:rPr>
          <w:rFonts w:cs="Arial"/>
        </w:rPr>
        <w:t xml:space="preserve"> Wald zu bewirtschaften. Auch diese Aufgabe übernimmt die junge Frau, arbeitet sie doch gerne im Wald, der sich </w:t>
      </w:r>
      <w:r w:rsidR="00C85F3F">
        <w:rPr>
          <w:rFonts w:cs="Arial"/>
        </w:rPr>
        <w:t xml:space="preserve">in unmittelbarer Umgebung befindet, </w:t>
      </w:r>
      <w:r w:rsidR="00281975">
        <w:rPr>
          <w:rFonts w:cs="Arial"/>
        </w:rPr>
        <w:t xml:space="preserve">aufgrund des steilen Geländes aber schwer zu bewirtschaften ist. </w:t>
      </w:r>
    </w:p>
    <w:p w14:paraId="1C4EEE65" w14:textId="77777777" w:rsidR="0080740A" w:rsidRPr="00EE1D94" w:rsidRDefault="0080740A" w:rsidP="0080740A">
      <w:pPr>
        <w:jc w:val="both"/>
        <w:rPr>
          <w:rFonts w:cs="Arial"/>
        </w:rPr>
      </w:pPr>
    </w:p>
    <w:p w14:paraId="1B1C4AF9" w14:textId="77777777" w:rsidR="0080740A" w:rsidRPr="00EE1D94" w:rsidRDefault="0080740A" w:rsidP="0080740A">
      <w:pPr>
        <w:jc w:val="both"/>
        <w:rPr>
          <w:rFonts w:cs="Arial"/>
        </w:rPr>
      </w:pPr>
      <w:r w:rsidRPr="00EE1D94">
        <w:rPr>
          <w:rFonts w:cs="Arial"/>
        </w:rPr>
        <w:t>Und auf die Frage, wie stemmt eine junge Frau diese Herausforderung? „Indem wir alle zusammenhalten und gemeinsam nach vorne schauen. Wir haben uns mit der Betriebsumstellung eine hohe Lebensqualität auf den Betrieb geholt. Und ich denke, wir sind krisensicher – sollten es mal keine Enten sein, dann können wir verschiedene Nutzungsmöglichkeiten angehen“, ist sich Andrea inmitten ihrer Entenschar sicher.</w:t>
      </w:r>
    </w:p>
    <w:p w14:paraId="2774E15D" w14:textId="77777777" w:rsidR="0080740A" w:rsidRPr="00B51D3F" w:rsidRDefault="0080740A" w:rsidP="0080740A">
      <w:pPr>
        <w:jc w:val="both"/>
      </w:pPr>
    </w:p>
    <w:p w14:paraId="49F67B62" w14:textId="77777777" w:rsidR="0080740A" w:rsidRPr="00EE1D94" w:rsidRDefault="007A5D37" w:rsidP="0080740A">
      <w:pPr>
        <w:jc w:val="both"/>
        <w:rPr>
          <w:rFonts w:cs="Arial"/>
          <w:b/>
          <w:i/>
          <w:color w:val="007A3B"/>
        </w:rPr>
      </w:pPr>
      <w:r>
        <w:rPr>
          <w:noProof/>
          <w:lang w:eastAsia="de-AT"/>
        </w:rPr>
        <w:drawing>
          <wp:anchor distT="0" distB="180340" distL="180340" distR="0" simplePos="0" relativeHeight="251655168" behindDoc="1" locked="0" layoutInCell="1" allowOverlap="1" wp14:anchorId="3D9B3658" wp14:editId="0680B3BA">
            <wp:simplePos x="0" y="0"/>
            <wp:positionH relativeFrom="column">
              <wp:posOffset>3614420</wp:posOffset>
            </wp:positionH>
            <wp:positionV relativeFrom="paragraph">
              <wp:posOffset>44450</wp:posOffset>
            </wp:positionV>
            <wp:extent cx="2091690" cy="2587625"/>
            <wp:effectExtent l="0" t="0" r="3810" b="317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23003" t="15991" b="12777"/>
                    <a:stretch/>
                  </pic:blipFill>
                  <pic:spPr bwMode="auto">
                    <a:xfrm>
                      <a:off x="0" y="0"/>
                      <a:ext cx="2091690" cy="25876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740A" w:rsidRPr="00EE1D94">
        <w:rPr>
          <w:rFonts w:cs="Arial"/>
          <w:b/>
          <w:i/>
          <w:color w:val="007A3B"/>
        </w:rPr>
        <w:t>Siegerin Kategorie Diversifikation</w:t>
      </w:r>
    </w:p>
    <w:p w14:paraId="0FE84D33" w14:textId="77777777" w:rsidR="0080740A" w:rsidRDefault="0080740A" w:rsidP="0080740A">
      <w:pPr>
        <w:jc w:val="both"/>
        <w:rPr>
          <w:rFonts w:cs="Arial"/>
          <w:highlight w:val="yellow"/>
        </w:rPr>
      </w:pPr>
    </w:p>
    <w:p w14:paraId="5DE654E6" w14:textId="77777777" w:rsidR="0080740A" w:rsidRPr="003F33E9" w:rsidRDefault="0080740A" w:rsidP="0080740A">
      <w:pPr>
        <w:jc w:val="both"/>
        <w:rPr>
          <w:rFonts w:cs="Arial"/>
          <w:b/>
        </w:rPr>
      </w:pPr>
      <w:r w:rsidRPr="003F33E9">
        <w:rPr>
          <w:rFonts w:cs="Arial"/>
          <w:b/>
        </w:rPr>
        <w:t>Helga Pichler– Andorf – Bezirk Schärding</w:t>
      </w:r>
    </w:p>
    <w:p w14:paraId="6853DE4F" w14:textId="77777777" w:rsidR="0080740A" w:rsidRPr="0080740A" w:rsidRDefault="0080740A" w:rsidP="0080740A">
      <w:pPr>
        <w:jc w:val="both"/>
        <w:rPr>
          <w:rFonts w:cs="Arial"/>
          <w:b/>
          <w:highlight w:val="yellow"/>
        </w:rPr>
      </w:pPr>
    </w:p>
    <w:p w14:paraId="748465F8" w14:textId="77777777" w:rsidR="0080740A" w:rsidRPr="0080740A" w:rsidRDefault="0080740A" w:rsidP="0080740A">
      <w:pPr>
        <w:jc w:val="both"/>
        <w:rPr>
          <w:rFonts w:cs="Arial"/>
          <w:i/>
        </w:rPr>
      </w:pPr>
      <w:r w:rsidRPr="0080740A">
        <w:rPr>
          <w:rFonts w:cs="Arial"/>
          <w:i/>
        </w:rPr>
        <w:t>Vitalpilze aus dem Innviertel</w:t>
      </w:r>
    </w:p>
    <w:p w14:paraId="1648E32B" w14:textId="77777777" w:rsidR="0080740A" w:rsidRPr="00EE1D94" w:rsidRDefault="0080740A" w:rsidP="0080740A">
      <w:pPr>
        <w:jc w:val="both"/>
        <w:rPr>
          <w:rFonts w:cs="Arial"/>
        </w:rPr>
      </w:pPr>
    </w:p>
    <w:p w14:paraId="053F96B5" w14:textId="77777777" w:rsidR="0080740A" w:rsidRDefault="007A5D37" w:rsidP="0080740A">
      <w:pPr>
        <w:jc w:val="both"/>
        <w:rPr>
          <w:rFonts w:cs="Arial"/>
        </w:rPr>
      </w:pPr>
      <w:r w:rsidRPr="007A5D37">
        <w:rPr>
          <w:rFonts w:cs="Arial"/>
          <w:b/>
          <w:i/>
          <w:noProof/>
          <w:color w:val="007A3B"/>
          <w:lang w:eastAsia="de-AT"/>
        </w:rPr>
        <mc:AlternateContent>
          <mc:Choice Requires="wps">
            <w:drawing>
              <wp:anchor distT="0" distB="0" distL="114300" distR="114300" simplePos="0" relativeHeight="251664384" behindDoc="0" locked="0" layoutInCell="1" allowOverlap="1" wp14:anchorId="127B8D50" wp14:editId="28E8E605">
                <wp:simplePos x="0" y="0"/>
                <wp:positionH relativeFrom="column">
                  <wp:posOffset>3576320</wp:posOffset>
                </wp:positionH>
                <wp:positionV relativeFrom="paragraph">
                  <wp:posOffset>1444625</wp:posOffset>
                </wp:positionV>
                <wp:extent cx="2343150" cy="485775"/>
                <wp:effectExtent l="0" t="0" r="0" b="9525"/>
                <wp:wrapNone/>
                <wp:docPr id="10" name="Textfeld 10"/>
                <wp:cNvGraphicFramePr/>
                <a:graphic xmlns:a="http://schemas.openxmlformats.org/drawingml/2006/main">
                  <a:graphicData uri="http://schemas.microsoft.com/office/word/2010/wordprocessingShape">
                    <wps:wsp>
                      <wps:cNvSpPr txBox="1"/>
                      <wps:spPr>
                        <a:xfrm>
                          <a:off x="0" y="0"/>
                          <a:ext cx="2343150" cy="4857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BC4796" w14:textId="77777777" w:rsidR="007A5D37" w:rsidRPr="007A5D37" w:rsidRDefault="007A5D37">
                            <w:pPr>
                              <w:rPr>
                                <w:i/>
                                <w:sz w:val="16"/>
                                <w:lang w:val="de-DE"/>
                              </w:rPr>
                            </w:pPr>
                            <w:r>
                              <w:rPr>
                                <w:i/>
                                <w:sz w:val="16"/>
                                <w:lang w:val="de-DE"/>
                              </w:rPr>
                              <w:t xml:space="preserve">Die bäuerliche Unternehmerin Helga Pichler, Andorf, mit ihren Austernpilz-Säcken.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B8D50" id="Textfeld 10" o:spid="_x0000_s1028" type="#_x0000_t202" style="position:absolute;left:0;text-align:left;margin-left:281.6pt;margin-top:113.75pt;width:184.5pt;height:3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" fillcolor="white [3201]" stroked="f" strokeweight=".5pt">
                <v:textbox>
                  <w:txbxContent>
                    <w:p w14:paraId="24BC4796" w14:textId="77777777" w:rsidR="007A5D37" w:rsidRPr="007A5D37" w:rsidRDefault="007A5D37">
                      <w:pPr>
                        <w:rPr>
                          <w:i/>
                          <w:sz w:val="16"/>
                          <w:lang w:val="de-DE"/>
                        </w:rPr>
                      </w:pPr>
                      <w:r>
                        <w:rPr>
                          <w:i/>
                          <w:sz w:val="16"/>
                          <w:lang w:val="de-DE"/>
                        </w:rPr>
                        <w:t xml:space="preserve">Die bäuerliche Unternehmerin Helga Pichler, Andorf, mit ihren Austernpilz-Säcken. </w:t>
                      </w:r>
                    </w:p>
                  </w:txbxContent>
                </v:textbox>
              </v:shape>
            </w:pict>
          </mc:Fallback>
        </mc:AlternateContent>
      </w:r>
      <w:r w:rsidRPr="0080740A">
        <w:rPr>
          <w:noProof/>
          <w:highlight w:val="yellow"/>
          <w:lang w:eastAsia="de-AT"/>
        </w:rPr>
        <mc:AlternateContent>
          <mc:Choice Requires="wps">
            <w:drawing>
              <wp:anchor distT="0" distB="0" distL="114300" distR="114300" simplePos="0" relativeHeight="251660288" behindDoc="0" locked="0" layoutInCell="1" allowOverlap="1" wp14:anchorId="09CD0AE3" wp14:editId="1A275B5E">
                <wp:simplePos x="0" y="0"/>
                <wp:positionH relativeFrom="column">
                  <wp:posOffset>5243195</wp:posOffset>
                </wp:positionH>
                <wp:positionV relativeFrom="paragraph">
                  <wp:posOffset>806450</wp:posOffset>
                </wp:positionV>
                <wp:extent cx="1114425" cy="295275"/>
                <wp:effectExtent l="0" t="0" r="0" b="0"/>
                <wp:wrapNone/>
                <wp:docPr id="7" name="Textfeld 7"/>
                <wp:cNvGraphicFramePr/>
                <a:graphic xmlns:a="http://schemas.openxmlformats.org/drawingml/2006/main">
                  <a:graphicData uri="http://schemas.microsoft.com/office/word/2010/wordprocessingShape">
                    <wps:wsp>
                      <wps:cNvSpPr txBox="1"/>
                      <wps:spPr>
                        <a:xfrm rot="16200000">
                          <a:off x="0" y="0"/>
                          <a:ext cx="111442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E8459A" w14:textId="77777777" w:rsidR="0080740A" w:rsidRPr="0080740A" w:rsidRDefault="0080740A">
                            <w:pPr>
                              <w:rPr>
                                <w:i/>
                                <w:sz w:val="16"/>
                                <w:lang w:val="de-DE"/>
                              </w:rPr>
                            </w:pPr>
                            <w:r>
                              <w:rPr>
                                <w:i/>
                                <w:sz w:val="16"/>
                                <w:lang w:val="de-DE"/>
                              </w:rPr>
                              <w:t>Bildnachweis: privat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D0AE3" id="Textfeld 7" o:spid="_x0000_s1029" type="#_x0000_t202" style="position:absolute;left:0;text-align:left;margin-left:412.85pt;margin-top:63.5pt;width:87.75pt;height:23.2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" filled="f" stroked="f" strokeweight=".5pt">
                <v:textbox>
                  <w:txbxContent>
                    <w:p w14:paraId="04E8459A" w14:textId="77777777" w:rsidR="0080740A" w:rsidRPr="0080740A" w:rsidRDefault="0080740A">
                      <w:pPr>
                        <w:rPr>
                          <w:i/>
                          <w:sz w:val="16"/>
                          <w:lang w:val="de-DE"/>
                        </w:rPr>
                      </w:pPr>
                      <w:r>
                        <w:rPr>
                          <w:i/>
                          <w:sz w:val="16"/>
                          <w:lang w:val="de-DE"/>
                        </w:rPr>
                        <w:t>Bildnachweis: privat</w:t>
                      </w:r>
                    </w:p>
                  </w:txbxContent>
                </v:textbox>
              </v:shape>
            </w:pict>
          </mc:Fallback>
        </mc:AlternateContent>
      </w:r>
      <w:r w:rsidR="0080740A" w:rsidRPr="0051487B">
        <w:rPr>
          <w:rFonts w:cs="Arial"/>
        </w:rPr>
        <w:t xml:space="preserve">Gemeinsam mit ihrem Partner Thomas lebt Helga Pichler auf dem bereits übernommenen Betrieb ihrer Eltern. Neben der Landwirtschaft geht sie auch noch einer Teilzeitbeschäftigung nach, welche nur möglich ist, weil alle drei Generationen </w:t>
      </w:r>
      <w:r w:rsidR="004376CF">
        <w:rPr>
          <w:rFonts w:cs="Arial"/>
        </w:rPr>
        <w:t xml:space="preserve">am Hof </w:t>
      </w:r>
      <w:r w:rsidR="0080740A" w:rsidRPr="0051487B">
        <w:rPr>
          <w:rFonts w:cs="Arial"/>
        </w:rPr>
        <w:t xml:space="preserve">zusammenhelfen. Nach einer Lehre hat sie sich im zweiten Bildungsweg auch landwirtschaftlich stets weitergebildet und so neben dem landwirtschaftlichen Facharbeiter die Berufsreifeprüfung sowie die </w:t>
      </w:r>
      <w:r w:rsidR="00281975">
        <w:rPr>
          <w:rFonts w:cs="Arial"/>
        </w:rPr>
        <w:t xml:space="preserve">Gärtner-Meisterprüfung abgelegt. </w:t>
      </w:r>
    </w:p>
    <w:p w14:paraId="73854610" w14:textId="77777777" w:rsidR="00281975" w:rsidRPr="0051487B" w:rsidRDefault="00281975" w:rsidP="0080740A">
      <w:pPr>
        <w:jc w:val="both"/>
        <w:rPr>
          <w:b/>
        </w:rPr>
      </w:pPr>
    </w:p>
    <w:p w14:paraId="5ADDC960" w14:textId="77777777" w:rsidR="0080740A" w:rsidRDefault="0080740A" w:rsidP="0080740A">
      <w:pPr>
        <w:jc w:val="both"/>
        <w:rPr>
          <w:rFonts w:cs="Arial"/>
        </w:rPr>
      </w:pPr>
      <w:r w:rsidRPr="0051487B">
        <w:rPr>
          <w:rFonts w:cs="Arial"/>
        </w:rPr>
        <w:t xml:space="preserve">Am Betrieb werden zwei Standbeine leidenschaftlich </w:t>
      </w:r>
      <w:r w:rsidR="004376CF">
        <w:rPr>
          <w:rFonts w:cs="Arial"/>
        </w:rPr>
        <w:t>gelebt:</w:t>
      </w:r>
      <w:r w:rsidRPr="0051487B">
        <w:rPr>
          <w:rFonts w:cs="Arial"/>
        </w:rPr>
        <w:t xml:space="preserve"> die Forstbaumschule, in der alle gängigen Wal</w:t>
      </w:r>
      <w:r w:rsidR="004376CF">
        <w:rPr>
          <w:rFonts w:cs="Arial"/>
        </w:rPr>
        <w:t>dpflanzen produziert werden und dank derer Helgas Partner hauptberuflich am Hof beschäftigt sein kann</w:t>
      </w:r>
      <w:r w:rsidRPr="0051487B">
        <w:rPr>
          <w:rFonts w:cs="Arial"/>
        </w:rPr>
        <w:t xml:space="preserve">. Das zweite Standbein ist die Pilzproduktion. Früher war die Milchproduktion das zweite Standbein, allerdings wäre für diesen Betriebszweig </w:t>
      </w:r>
      <w:r w:rsidR="004376CF" w:rsidRPr="0051487B">
        <w:rPr>
          <w:rFonts w:cs="Arial"/>
        </w:rPr>
        <w:t xml:space="preserve">eine bauliche Erneuerung </w:t>
      </w:r>
      <w:r w:rsidRPr="0051487B">
        <w:rPr>
          <w:rFonts w:cs="Arial"/>
        </w:rPr>
        <w:t>notwendig gewesen. Nach längerer Überlegung, was mit dem alten Milchviehstall passiere</w:t>
      </w:r>
      <w:r w:rsidR="004376CF">
        <w:rPr>
          <w:rFonts w:cs="Arial"/>
        </w:rPr>
        <w:t>n soll</w:t>
      </w:r>
      <w:r w:rsidRPr="0051487B">
        <w:rPr>
          <w:rFonts w:cs="Arial"/>
        </w:rPr>
        <w:t xml:space="preserve">, haben sich </w:t>
      </w:r>
      <w:r w:rsidR="004376CF">
        <w:rPr>
          <w:rFonts w:cs="Arial"/>
        </w:rPr>
        <w:t xml:space="preserve">die Pichlers </w:t>
      </w:r>
      <w:r w:rsidRPr="0051487B">
        <w:rPr>
          <w:rFonts w:cs="Arial"/>
        </w:rPr>
        <w:t xml:space="preserve">für </w:t>
      </w:r>
      <w:r w:rsidR="004376CF">
        <w:rPr>
          <w:rFonts w:cs="Arial"/>
        </w:rPr>
        <w:t>die Produktion von Austernseitlingen</w:t>
      </w:r>
      <w:r w:rsidRPr="0051487B">
        <w:rPr>
          <w:rFonts w:cs="Arial"/>
        </w:rPr>
        <w:t xml:space="preserve"> entschieden. Künftig sollen auch noch Kräuterseitlinge und der sogenannte Igelstachelbart produziert werden. In einem LFI-Seminar wurde </w:t>
      </w:r>
      <w:r w:rsidR="004376CF">
        <w:rPr>
          <w:rFonts w:cs="Arial"/>
        </w:rPr>
        <w:t>Helgas</w:t>
      </w:r>
      <w:r w:rsidRPr="0051487B">
        <w:rPr>
          <w:rFonts w:cs="Arial"/>
        </w:rPr>
        <w:t xml:space="preserve"> Interesse an der Pilzzucht geweckt. </w:t>
      </w:r>
      <w:r w:rsidR="004376CF">
        <w:rPr>
          <w:rFonts w:cs="Arial"/>
        </w:rPr>
        <w:t>Dank</w:t>
      </w:r>
      <w:r w:rsidRPr="0051487B">
        <w:rPr>
          <w:rFonts w:cs="Arial"/>
        </w:rPr>
        <w:t xml:space="preserve"> Weiterbild</w:t>
      </w:r>
      <w:r w:rsidR="004376CF">
        <w:rPr>
          <w:rFonts w:cs="Arial"/>
        </w:rPr>
        <w:t>ungen, Erfahrungsaustausch</w:t>
      </w:r>
      <w:r w:rsidRPr="0051487B">
        <w:rPr>
          <w:rFonts w:cs="Arial"/>
        </w:rPr>
        <w:t xml:space="preserve"> und Intensivseminare</w:t>
      </w:r>
      <w:r w:rsidR="004376CF">
        <w:rPr>
          <w:rFonts w:cs="Arial"/>
        </w:rPr>
        <w:t>n</w:t>
      </w:r>
      <w:r w:rsidRPr="0051487B">
        <w:rPr>
          <w:rFonts w:cs="Arial"/>
        </w:rPr>
        <w:t xml:space="preserve"> bei bereits produzierenden Anbietern </w:t>
      </w:r>
      <w:r w:rsidR="004376CF">
        <w:rPr>
          <w:rFonts w:cs="Arial"/>
        </w:rPr>
        <w:t>entwickelt sich die Pilzproduktion sehr erfolgreich</w:t>
      </w:r>
      <w:r w:rsidRPr="0051487B">
        <w:rPr>
          <w:rFonts w:cs="Arial"/>
        </w:rPr>
        <w:t>.</w:t>
      </w:r>
    </w:p>
    <w:p w14:paraId="09834191" w14:textId="77777777" w:rsidR="0080740A" w:rsidRPr="0051487B" w:rsidRDefault="0080740A" w:rsidP="0080740A">
      <w:pPr>
        <w:jc w:val="both"/>
        <w:rPr>
          <w:rFonts w:cs="Arial"/>
        </w:rPr>
      </w:pPr>
    </w:p>
    <w:p w14:paraId="0B771B6A" w14:textId="77777777" w:rsidR="0080740A" w:rsidRDefault="0080740A" w:rsidP="0080740A">
      <w:pPr>
        <w:pStyle w:val="Default"/>
        <w:spacing w:line="300" w:lineRule="atLeast"/>
        <w:jc w:val="both"/>
        <w:rPr>
          <w:color w:val="auto"/>
          <w:sz w:val="22"/>
          <w:szCs w:val="22"/>
          <w:lang w:val="de-DE" w:eastAsia="de-DE"/>
        </w:rPr>
      </w:pPr>
      <w:r w:rsidRPr="0051487B">
        <w:rPr>
          <w:color w:val="auto"/>
          <w:sz w:val="22"/>
          <w:szCs w:val="22"/>
          <w:lang w:val="de-DE" w:eastAsia="de-DE"/>
        </w:rPr>
        <w:t>So wurde anfangs eher provisorisch produziert, da die Produktionsmengen und auch die Verkaufschancen so gut wie gar nicht absehbar waren. Im Kühlhaus für die Forstpflanzen (dieses steht im Sommer leer) werden die Substratsäcke (Säcke mit dem eigenen Weizenstroh) mittels Sterilisation und anschließendem Beimpfen hergestellt. Ein ehemaliges Stallgebäude wurde mit der erfo</w:t>
      </w:r>
      <w:r w:rsidR="004376CF">
        <w:rPr>
          <w:color w:val="auto"/>
          <w:sz w:val="22"/>
          <w:szCs w:val="22"/>
          <w:lang w:val="de-DE" w:eastAsia="de-DE"/>
        </w:rPr>
        <w:t>rderlichen Technik ausgestattet</w:t>
      </w:r>
      <w:r w:rsidRPr="0051487B">
        <w:rPr>
          <w:color w:val="auto"/>
          <w:sz w:val="22"/>
          <w:szCs w:val="22"/>
          <w:lang w:val="de-DE" w:eastAsia="de-DE"/>
        </w:rPr>
        <w:t xml:space="preserve">. </w:t>
      </w:r>
      <w:r w:rsidR="004376CF">
        <w:rPr>
          <w:color w:val="auto"/>
          <w:sz w:val="22"/>
          <w:szCs w:val="22"/>
          <w:lang w:val="de-DE" w:eastAsia="de-DE"/>
        </w:rPr>
        <w:t xml:space="preserve">Dann startete Helga Pichler mit der aufwändigen und genau zu überwachenden Produktion. </w:t>
      </w:r>
      <w:r w:rsidRPr="0051487B">
        <w:rPr>
          <w:color w:val="auto"/>
          <w:sz w:val="22"/>
          <w:szCs w:val="22"/>
          <w:lang w:val="de-DE" w:eastAsia="de-DE"/>
        </w:rPr>
        <w:t xml:space="preserve">Die erste erfolgreiche </w:t>
      </w:r>
      <w:r w:rsidR="004376CF">
        <w:rPr>
          <w:color w:val="auto"/>
          <w:sz w:val="22"/>
          <w:szCs w:val="22"/>
          <w:lang w:val="de-DE" w:eastAsia="de-DE"/>
        </w:rPr>
        <w:t>„</w:t>
      </w:r>
      <w:r w:rsidRPr="0051487B">
        <w:rPr>
          <w:color w:val="auto"/>
          <w:sz w:val="22"/>
          <w:szCs w:val="22"/>
          <w:lang w:val="de-DE" w:eastAsia="de-DE"/>
        </w:rPr>
        <w:t>Pilzwelle</w:t>
      </w:r>
      <w:r w:rsidR="004376CF">
        <w:rPr>
          <w:color w:val="auto"/>
          <w:sz w:val="22"/>
          <w:szCs w:val="22"/>
          <w:lang w:val="de-DE" w:eastAsia="de-DE"/>
        </w:rPr>
        <w:t>“</w:t>
      </w:r>
      <w:r w:rsidRPr="0051487B">
        <w:rPr>
          <w:color w:val="auto"/>
          <w:sz w:val="22"/>
          <w:szCs w:val="22"/>
          <w:lang w:val="de-DE" w:eastAsia="de-DE"/>
        </w:rPr>
        <w:t xml:space="preserve"> </w:t>
      </w:r>
      <w:r w:rsidR="004376CF">
        <w:rPr>
          <w:color w:val="auto"/>
          <w:sz w:val="22"/>
          <w:szCs w:val="22"/>
          <w:lang w:val="de-DE" w:eastAsia="de-DE"/>
        </w:rPr>
        <w:t>wuchs heran</w:t>
      </w:r>
      <w:r w:rsidRPr="0051487B">
        <w:rPr>
          <w:color w:val="auto"/>
          <w:sz w:val="22"/>
          <w:szCs w:val="22"/>
          <w:lang w:val="de-DE" w:eastAsia="de-DE"/>
        </w:rPr>
        <w:t xml:space="preserve"> – und mit ihr </w:t>
      </w:r>
      <w:r w:rsidR="004376CF">
        <w:rPr>
          <w:color w:val="auto"/>
          <w:sz w:val="22"/>
          <w:szCs w:val="22"/>
          <w:lang w:val="de-DE" w:eastAsia="de-DE"/>
        </w:rPr>
        <w:t>begann</w:t>
      </w:r>
      <w:r w:rsidRPr="0051487B">
        <w:rPr>
          <w:color w:val="auto"/>
          <w:sz w:val="22"/>
          <w:szCs w:val="22"/>
          <w:lang w:val="de-DE" w:eastAsia="de-DE"/>
        </w:rPr>
        <w:t xml:space="preserve"> zeitgleich der zweite Corona-Lock-Down, der zu</w:t>
      </w:r>
      <w:r w:rsidR="004376CF">
        <w:rPr>
          <w:color w:val="auto"/>
          <w:sz w:val="22"/>
          <w:szCs w:val="22"/>
          <w:lang w:val="de-DE" w:eastAsia="de-DE"/>
        </w:rPr>
        <w:t>r F</w:t>
      </w:r>
      <w:r w:rsidR="00C04BE8">
        <w:rPr>
          <w:color w:val="auto"/>
          <w:sz w:val="22"/>
          <w:szCs w:val="22"/>
          <w:lang w:val="de-DE" w:eastAsia="de-DE"/>
        </w:rPr>
        <w:t xml:space="preserve">olge hatte, dass der Verkauf </w:t>
      </w:r>
      <w:r w:rsidRPr="0051487B">
        <w:rPr>
          <w:color w:val="auto"/>
          <w:sz w:val="22"/>
          <w:szCs w:val="22"/>
          <w:lang w:val="de-DE" w:eastAsia="de-DE"/>
        </w:rPr>
        <w:t xml:space="preserve">an Gastronomie oder Neukunden gegen null gingen. </w:t>
      </w:r>
    </w:p>
    <w:p w14:paraId="73636CC6" w14:textId="77777777" w:rsidR="0080740A" w:rsidRPr="0051487B" w:rsidRDefault="0080740A" w:rsidP="0080740A">
      <w:pPr>
        <w:pStyle w:val="Default"/>
        <w:spacing w:line="300" w:lineRule="atLeast"/>
        <w:jc w:val="both"/>
        <w:rPr>
          <w:color w:val="auto"/>
          <w:sz w:val="22"/>
          <w:szCs w:val="22"/>
          <w:lang w:val="de-DE" w:eastAsia="de-DE"/>
        </w:rPr>
      </w:pPr>
    </w:p>
    <w:p w14:paraId="4850DBC5" w14:textId="77777777" w:rsidR="0080740A" w:rsidRDefault="00C04BE8" w:rsidP="0080740A">
      <w:pPr>
        <w:pStyle w:val="Default"/>
        <w:spacing w:line="300" w:lineRule="atLeast"/>
        <w:jc w:val="both"/>
        <w:rPr>
          <w:color w:val="auto"/>
          <w:sz w:val="22"/>
          <w:szCs w:val="22"/>
          <w:lang w:val="de-DE" w:eastAsia="de-DE"/>
        </w:rPr>
      </w:pPr>
      <w:r>
        <w:rPr>
          <w:color w:val="auto"/>
          <w:sz w:val="22"/>
          <w:szCs w:val="22"/>
          <w:lang w:val="de-DE" w:eastAsia="de-DE"/>
        </w:rPr>
        <w:t xml:space="preserve">Doch dieser erste Rückschlag wurde rasch weggesteckt: </w:t>
      </w:r>
      <w:r w:rsidR="0080740A" w:rsidRPr="0051487B">
        <w:rPr>
          <w:color w:val="auto"/>
          <w:sz w:val="22"/>
          <w:szCs w:val="22"/>
          <w:lang w:val="de-DE" w:eastAsia="de-DE"/>
        </w:rPr>
        <w:t xml:space="preserve">Im Jahr 2021 fiel die Entscheidung, die Produktion professioneller anzugehen und den bestehenden ehemaligen Kuhstall für die Austernpilzproduktion umzubauen. Da es sich um Frischware handelt und nicht alles innerhalb ein paar Tagen vermarktet werden kann, wird ein Teil der Pilze getrocknet bzw. zu einem Linsen-Pilzaufstrich weiterverarbeitet. </w:t>
      </w:r>
    </w:p>
    <w:p w14:paraId="610BE783" w14:textId="77777777" w:rsidR="0080740A" w:rsidRPr="0051487B" w:rsidRDefault="0080740A" w:rsidP="0080740A">
      <w:pPr>
        <w:pStyle w:val="Default"/>
        <w:spacing w:line="300" w:lineRule="atLeast"/>
        <w:jc w:val="both"/>
        <w:rPr>
          <w:color w:val="auto"/>
          <w:sz w:val="22"/>
          <w:szCs w:val="22"/>
          <w:lang w:val="de-DE" w:eastAsia="de-DE"/>
        </w:rPr>
      </w:pPr>
    </w:p>
    <w:p w14:paraId="20BD695A" w14:textId="77777777" w:rsidR="0080740A" w:rsidRDefault="0080740A" w:rsidP="0080740A">
      <w:pPr>
        <w:pStyle w:val="Default"/>
        <w:spacing w:line="300" w:lineRule="atLeast"/>
        <w:jc w:val="both"/>
        <w:rPr>
          <w:color w:val="auto"/>
          <w:sz w:val="22"/>
          <w:szCs w:val="22"/>
          <w:lang w:val="de-DE" w:eastAsia="de-DE"/>
        </w:rPr>
      </w:pPr>
      <w:r w:rsidRPr="0051487B">
        <w:rPr>
          <w:color w:val="auto"/>
          <w:sz w:val="22"/>
          <w:szCs w:val="22"/>
          <w:lang w:val="de-DE" w:eastAsia="de-DE"/>
        </w:rPr>
        <w:t xml:space="preserve">Hinsichtlich der Vermarktung konnte bis dato ein gewisser Kundenstamm aufgebaut werden. So werden </w:t>
      </w:r>
      <w:r>
        <w:rPr>
          <w:color w:val="auto"/>
          <w:sz w:val="22"/>
          <w:szCs w:val="22"/>
          <w:lang w:val="de-DE" w:eastAsia="de-DE"/>
        </w:rPr>
        <w:t>sechs</w:t>
      </w:r>
      <w:r w:rsidRPr="0051487B">
        <w:rPr>
          <w:color w:val="auto"/>
          <w:sz w:val="22"/>
          <w:szCs w:val="22"/>
          <w:lang w:val="de-DE" w:eastAsia="de-DE"/>
        </w:rPr>
        <w:t xml:space="preserve"> Foodcoops in der Umgebung, </w:t>
      </w:r>
      <w:r w:rsidR="00C04BE8">
        <w:rPr>
          <w:color w:val="auto"/>
          <w:sz w:val="22"/>
          <w:szCs w:val="22"/>
          <w:lang w:val="de-DE" w:eastAsia="de-DE"/>
        </w:rPr>
        <w:t>die regionale, gehobene Gastronomie sowie</w:t>
      </w:r>
      <w:r w:rsidRPr="0051487B">
        <w:rPr>
          <w:color w:val="auto"/>
          <w:sz w:val="22"/>
          <w:szCs w:val="22"/>
          <w:lang w:val="de-DE" w:eastAsia="de-DE"/>
        </w:rPr>
        <w:t xml:space="preserve"> der BILLA-Markt in Andorf beliefert und natürlich der eigene Ab-Hof-Verkauf bedient. Die Vermarktung soll künftig noch ausgebaut werden. Vor allem die Teilnahme an Gütesiegelprogrammen soll hier verbesserte Marktchancen eröffnen. </w:t>
      </w:r>
    </w:p>
    <w:p w14:paraId="1D7F7697" w14:textId="77777777" w:rsidR="0080740A" w:rsidRPr="0051487B" w:rsidRDefault="0080740A" w:rsidP="0080740A">
      <w:pPr>
        <w:pStyle w:val="Default"/>
        <w:spacing w:line="300" w:lineRule="atLeast"/>
        <w:jc w:val="both"/>
        <w:rPr>
          <w:color w:val="auto"/>
          <w:sz w:val="22"/>
          <w:szCs w:val="22"/>
          <w:lang w:val="de-DE" w:eastAsia="de-DE"/>
        </w:rPr>
      </w:pPr>
    </w:p>
    <w:p w14:paraId="3DF550FA" w14:textId="77777777" w:rsidR="0080740A" w:rsidRPr="0051487B" w:rsidRDefault="00C04BE8" w:rsidP="0080740A">
      <w:pPr>
        <w:pStyle w:val="Default"/>
        <w:spacing w:line="300" w:lineRule="atLeast"/>
        <w:jc w:val="both"/>
        <w:rPr>
          <w:color w:val="auto"/>
          <w:sz w:val="22"/>
          <w:szCs w:val="22"/>
          <w:lang w:val="de-DE" w:eastAsia="de-DE"/>
        </w:rPr>
      </w:pPr>
      <w:r>
        <w:rPr>
          <w:color w:val="auto"/>
          <w:sz w:val="22"/>
          <w:szCs w:val="22"/>
          <w:lang w:val="de-DE" w:eastAsia="de-DE"/>
        </w:rPr>
        <w:t>Die</w:t>
      </w:r>
      <w:r w:rsidR="0080740A" w:rsidRPr="0051487B">
        <w:rPr>
          <w:color w:val="auto"/>
          <w:sz w:val="22"/>
          <w:szCs w:val="22"/>
          <w:lang w:val="de-DE" w:eastAsia="de-DE"/>
        </w:rPr>
        <w:t xml:space="preserve"> abgeernteten Pilzsäcke kommen wieder als Düngematerial auf das eigene Feld zurück. </w:t>
      </w:r>
      <w:r>
        <w:rPr>
          <w:color w:val="auto"/>
          <w:sz w:val="22"/>
          <w:szCs w:val="22"/>
          <w:lang w:val="de-DE" w:eastAsia="de-DE"/>
        </w:rPr>
        <w:t>So wird am Betrieb Pichler die Nachhaltigkeit gelebt.</w:t>
      </w:r>
    </w:p>
    <w:p w14:paraId="073063A9" w14:textId="77777777" w:rsidR="0080740A" w:rsidRPr="0051487B" w:rsidRDefault="0080740A" w:rsidP="0080740A">
      <w:pPr>
        <w:pStyle w:val="Default"/>
        <w:spacing w:line="300" w:lineRule="atLeast"/>
        <w:jc w:val="both"/>
        <w:rPr>
          <w:sz w:val="23"/>
          <w:szCs w:val="23"/>
        </w:rPr>
      </w:pPr>
    </w:p>
    <w:p w14:paraId="666BFFE4" w14:textId="77777777" w:rsidR="0080740A" w:rsidRPr="00973830" w:rsidRDefault="0080740A" w:rsidP="0080740A">
      <w:pPr>
        <w:pStyle w:val="Default"/>
        <w:jc w:val="both"/>
        <w:rPr>
          <w:rFonts w:cs="Times New Roman"/>
          <w:color w:val="auto"/>
          <w:sz w:val="22"/>
          <w:szCs w:val="22"/>
          <w:lang w:val="de-DE" w:eastAsia="de-DE"/>
        </w:rPr>
      </w:pPr>
    </w:p>
    <w:p w14:paraId="5844C231" w14:textId="77777777" w:rsidR="0080740A" w:rsidRPr="000A02ED" w:rsidRDefault="0080740A" w:rsidP="0080740A">
      <w:pPr>
        <w:jc w:val="both"/>
      </w:pPr>
      <w:r w:rsidRPr="000A02ED">
        <w:br w:type="page"/>
      </w:r>
    </w:p>
    <w:p w14:paraId="60DAAF03" w14:textId="77777777" w:rsidR="0080740A" w:rsidRPr="003655F6" w:rsidRDefault="007A5D37" w:rsidP="0080740A">
      <w:pPr>
        <w:jc w:val="both"/>
        <w:rPr>
          <w:rFonts w:cs="Arial"/>
          <w:b/>
          <w:i/>
          <w:color w:val="007A3B"/>
        </w:rPr>
      </w:pPr>
      <w:r>
        <w:rPr>
          <w:noProof/>
          <w:lang w:eastAsia="de-AT"/>
        </w:rPr>
        <w:drawing>
          <wp:anchor distT="0" distB="756285" distL="180340" distR="114300" simplePos="0" relativeHeight="251652096" behindDoc="1" locked="0" layoutInCell="1" allowOverlap="1" wp14:anchorId="72E8E1C3" wp14:editId="6B29F404">
            <wp:simplePos x="0" y="0"/>
            <wp:positionH relativeFrom="column">
              <wp:posOffset>3871595</wp:posOffset>
            </wp:positionH>
            <wp:positionV relativeFrom="paragraph">
              <wp:posOffset>-60325</wp:posOffset>
            </wp:positionV>
            <wp:extent cx="1904400" cy="2552400"/>
            <wp:effectExtent l="0" t="0" r="635" b="635"/>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9446" r="11171" b="13680"/>
                    <a:stretch/>
                  </pic:blipFill>
                  <pic:spPr bwMode="auto">
                    <a:xfrm>
                      <a:off x="0" y="0"/>
                      <a:ext cx="1904400" cy="2552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740A" w:rsidRPr="003655F6">
        <w:rPr>
          <w:rFonts w:cs="Arial"/>
          <w:b/>
          <w:i/>
          <w:color w:val="007A3B"/>
        </w:rPr>
        <w:t>Siegerin Kategorie Meisterausbildung</w:t>
      </w:r>
    </w:p>
    <w:p w14:paraId="4078DE6E" w14:textId="77777777" w:rsidR="0080740A" w:rsidRDefault="0080740A" w:rsidP="0080740A">
      <w:pPr>
        <w:jc w:val="both"/>
        <w:rPr>
          <w:rFonts w:cs="Arial"/>
          <w:highlight w:val="yellow"/>
        </w:rPr>
      </w:pPr>
    </w:p>
    <w:p w14:paraId="77FA01B7" w14:textId="77777777" w:rsidR="0080740A" w:rsidRPr="0080740A" w:rsidRDefault="0080740A" w:rsidP="0080740A">
      <w:pPr>
        <w:jc w:val="both"/>
        <w:rPr>
          <w:rFonts w:cs="Arial"/>
          <w:b/>
        </w:rPr>
      </w:pPr>
      <w:r w:rsidRPr="0080740A">
        <w:rPr>
          <w:rFonts w:cs="Arial"/>
          <w:b/>
        </w:rPr>
        <w:t>Magdalena Meinhart – Pfaffing – Bezirk Vöcklabruck</w:t>
      </w:r>
    </w:p>
    <w:p w14:paraId="4D20CEED" w14:textId="77777777" w:rsidR="0080740A" w:rsidRPr="003655F6" w:rsidRDefault="0080740A" w:rsidP="0080740A">
      <w:pPr>
        <w:jc w:val="both"/>
        <w:rPr>
          <w:rFonts w:cs="Arial"/>
        </w:rPr>
      </w:pPr>
    </w:p>
    <w:p w14:paraId="7EAF4744" w14:textId="77777777" w:rsidR="0080740A" w:rsidRPr="0080740A" w:rsidRDefault="0080740A" w:rsidP="0080740A">
      <w:pPr>
        <w:jc w:val="both"/>
        <w:rPr>
          <w:rFonts w:cs="Arial"/>
          <w:i/>
        </w:rPr>
      </w:pPr>
      <w:r w:rsidRPr="0080740A">
        <w:rPr>
          <w:rFonts w:cs="Arial"/>
          <w:i/>
        </w:rPr>
        <w:t>Milchseifenproduktion mit Workshops am Betrieb</w:t>
      </w:r>
    </w:p>
    <w:p w14:paraId="254DEE7F" w14:textId="77777777" w:rsidR="0080740A" w:rsidRDefault="0080740A" w:rsidP="0080740A">
      <w:pPr>
        <w:jc w:val="both"/>
        <w:rPr>
          <w:rFonts w:cs="Arial"/>
        </w:rPr>
      </w:pPr>
    </w:p>
    <w:p w14:paraId="39C33C1A" w14:textId="77777777" w:rsidR="0080740A" w:rsidRDefault="0080740A" w:rsidP="0080740A">
      <w:pPr>
        <w:jc w:val="both"/>
        <w:rPr>
          <w:rFonts w:cs="Arial"/>
        </w:rPr>
      </w:pPr>
      <w:r w:rsidRPr="0080740A">
        <w:rPr>
          <w:rFonts w:cs="Arial"/>
          <w:noProof/>
          <w:lang w:eastAsia="de-AT"/>
        </w:rPr>
        <mc:AlternateContent>
          <mc:Choice Requires="wps">
            <w:drawing>
              <wp:anchor distT="0" distB="0" distL="114300" distR="114300" simplePos="0" relativeHeight="251670528" behindDoc="0" locked="0" layoutInCell="1" allowOverlap="1" wp14:anchorId="43833929" wp14:editId="1C34AF8A">
                <wp:simplePos x="0" y="0"/>
                <wp:positionH relativeFrom="column">
                  <wp:posOffset>5235257</wp:posOffset>
                </wp:positionH>
                <wp:positionV relativeFrom="paragraph">
                  <wp:posOffset>572453</wp:posOffset>
                </wp:positionV>
                <wp:extent cx="1285876" cy="304800"/>
                <wp:effectExtent l="0" t="0" r="4762" b="0"/>
                <wp:wrapNone/>
                <wp:docPr id="8" name="Textfeld 8"/>
                <wp:cNvGraphicFramePr/>
                <a:graphic xmlns:a="http://schemas.openxmlformats.org/drawingml/2006/main">
                  <a:graphicData uri="http://schemas.microsoft.com/office/word/2010/wordprocessingShape">
                    <wps:wsp>
                      <wps:cNvSpPr txBox="1"/>
                      <wps:spPr>
                        <a:xfrm rot="16200000">
                          <a:off x="0" y="0"/>
                          <a:ext cx="1285876"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E1B0D6" w14:textId="77777777" w:rsidR="0080740A" w:rsidRPr="0080740A" w:rsidRDefault="0080740A">
                            <w:pPr>
                              <w:rPr>
                                <w:i/>
                                <w:sz w:val="16"/>
                                <w:lang w:val="de-DE"/>
                              </w:rPr>
                            </w:pPr>
                            <w:r>
                              <w:rPr>
                                <w:i/>
                                <w:sz w:val="16"/>
                                <w:lang w:val="de-DE"/>
                              </w:rPr>
                              <w:t>Bildnachweis: Manu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833929" id="Textfeld 8" o:spid="_x0000_s1030" type="#_x0000_t202" style="position:absolute;left:0;text-align:left;margin-left:412.2pt;margin-top:45.1pt;width:101.25pt;height:24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" filled="f" stroked="f" strokeweight=".5pt">
                <v:textbox>
                  <w:txbxContent>
                    <w:p w14:paraId="14E1B0D6" w14:textId="77777777" w:rsidR="0080740A" w:rsidRPr="0080740A" w:rsidRDefault="0080740A">
                      <w:pPr>
                        <w:rPr>
                          <w:i/>
                          <w:sz w:val="16"/>
                          <w:lang w:val="de-DE"/>
                        </w:rPr>
                      </w:pPr>
                      <w:r>
                        <w:rPr>
                          <w:i/>
                          <w:sz w:val="16"/>
                          <w:lang w:val="de-DE"/>
                        </w:rPr>
                        <w:t>Bildnachweis: Manu</w:t>
                      </w:r>
                    </w:p>
                  </w:txbxContent>
                </v:textbox>
              </v:shape>
            </w:pict>
          </mc:Fallback>
        </mc:AlternateContent>
      </w:r>
      <w:r w:rsidRPr="003655F6">
        <w:rPr>
          <w:rFonts w:cs="Arial"/>
        </w:rPr>
        <w:t xml:space="preserve">Die Leidenschaft zu den Tieren und die Arbeit mit der Natur hat Magdalena von Kind auf am landwirtschaftlichen Betrieb ihrer Eltern kennengelernt. Mittlerweile hat die junge </w:t>
      </w:r>
      <w:r w:rsidR="00F971A2">
        <w:rPr>
          <w:rFonts w:cs="Arial"/>
        </w:rPr>
        <w:t xml:space="preserve">bäuerliche </w:t>
      </w:r>
      <w:r w:rsidRPr="003655F6">
        <w:rPr>
          <w:rFonts w:cs="Arial"/>
        </w:rPr>
        <w:t xml:space="preserve">Unternehmerin – und seit dem Frühjahr auch Meisterin – diesen </w:t>
      </w:r>
      <w:r w:rsidR="00C04BE8">
        <w:rPr>
          <w:rFonts w:cs="Arial"/>
        </w:rPr>
        <w:t>Betrieb</w:t>
      </w:r>
      <w:r w:rsidRPr="003655F6">
        <w:rPr>
          <w:rFonts w:cs="Arial"/>
        </w:rPr>
        <w:t xml:space="preserve"> übernommen. </w:t>
      </w:r>
    </w:p>
    <w:p w14:paraId="11E5939B" w14:textId="77777777" w:rsidR="0080740A" w:rsidRPr="003655F6" w:rsidRDefault="0080740A" w:rsidP="0080740A">
      <w:pPr>
        <w:jc w:val="both"/>
        <w:rPr>
          <w:rFonts w:cs="Arial"/>
        </w:rPr>
      </w:pPr>
    </w:p>
    <w:p w14:paraId="2F5C52D6" w14:textId="77777777" w:rsidR="0080740A" w:rsidRDefault="007A5D37" w:rsidP="0080740A">
      <w:pPr>
        <w:jc w:val="both"/>
        <w:rPr>
          <w:rFonts w:cs="Arial"/>
        </w:rPr>
      </w:pPr>
      <w:r w:rsidRPr="007A5D37">
        <w:rPr>
          <w:rFonts w:cs="Arial"/>
          <w:noProof/>
          <w:lang w:eastAsia="de-AT"/>
        </w:rPr>
        <mc:AlternateContent>
          <mc:Choice Requires="wps">
            <w:drawing>
              <wp:anchor distT="0" distB="0" distL="114300" distR="114300" simplePos="0" relativeHeight="251676672" behindDoc="0" locked="0" layoutInCell="1" allowOverlap="1" wp14:anchorId="2C3F0C36" wp14:editId="09C44D9C">
                <wp:simplePos x="0" y="0"/>
                <wp:positionH relativeFrom="column">
                  <wp:posOffset>3833495</wp:posOffset>
                </wp:positionH>
                <wp:positionV relativeFrom="paragraph">
                  <wp:posOffset>215900</wp:posOffset>
                </wp:positionV>
                <wp:extent cx="1924049" cy="866775"/>
                <wp:effectExtent l="0" t="0" r="635" b="9525"/>
                <wp:wrapNone/>
                <wp:docPr id="11" name="Textfeld 11"/>
                <wp:cNvGraphicFramePr/>
                <a:graphic xmlns:a="http://schemas.openxmlformats.org/drawingml/2006/main">
                  <a:graphicData uri="http://schemas.microsoft.com/office/word/2010/wordprocessingShape">
                    <wps:wsp>
                      <wps:cNvSpPr txBox="1"/>
                      <wps:spPr>
                        <a:xfrm>
                          <a:off x="0" y="0"/>
                          <a:ext cx="1924049" cy="8667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2EDE032" w14:textId="77777777" w:rsidR="007A5D37" w:rsidRPr="007A5D37" w:rsidRDefault="007A5D37">
                            <w:pPr>
                              <w:rPr>
                                <w:i/>
                                <w:sz w:val="16"/>
                                <w:lang w:val="de-DE"/>
                              </w:rPr>
                            </w:pPr>
                            <w:r>
                              <w:rPr>
                                <w:i/>
                                <w:sz w:val="16"/>
                                <w:lang w:val="de-DE"/>
                              </w:rPr>
                              <w:t xml:space="preserve">Die Herstellung von Milchseifen wird das zweite Standbein der bäuerlichen Unternehmen Magdalena Meinhart, Pfaffing, werden.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3F0C36" id="Textfeld 11" o:spid="_x0000_s1031" type="#_x0000_t202" style="position:absolute;left:0;text-align:left;margin-left:301.85pt;margin-top:17pt;width:151.5pt;height:6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" fillcolor="white [3201]" stroked="f" strokeweight=".5pt">
                <v:textbox>
                  <w:txbxContent>
                    <w:p w14:paraId="72EDE032" w14:textId="77777777" w:rsidR="007A5D37" w:rsidRPr="007A5D37" w:rsidRDefault="007A5D37">
                      <w:pPr>
                        <w:rPr>
                          <w:i/>
                          <w:sz w:val="16"/>
                          <w:lang w:val="de-DE"/>
                        </w:rPr>
                      </w:pPr>
                      <w:r>
                        <w:rPr>
                          <w:i/>
                          <w:sz w:val="16"/>
                          <w:lang w:val="de-DE"/>
                        </w:rPr>
                        <w:t xml:space="preserve">Die Herstellung von Milchseifen wird das zweite Standbein der bäuerlichen Unternehmen Magdalena Meinhart, Pfaffing, werden. </w:t>
                      </w:r>
                    </w:p>
                  </w:txbxContent>
                </v:textbox>
              </v:shape>
            </w:pict>
          </mc:Fallback>
        </mc:AlternateContent>
      </w:r>
      <w:r w:rsidR="0080740A" w:rsidRPr="003655F6">
        <w:rPr>
          <w:rFonts w:cs="Arial"/>
        </w:rPr>
        <w:t xml:space="preserve">„Nach der Grundschule war für mich klar, dass ich eine landwirtschaftliche Schule besuchen möchte, um </w:t>
      </w:r>
      <w:r w:rsidR="00C04BE8">
        <w:rPr>
          <w:rFonts w:cs="Arial"/>
        </w:rPr>
        <w:t>mich weiterzuentwickeln</w:t>
      </w:r>
      <w:r w:rsidR="0080740A" w:rsidRPr="003655F6">
        <w:rPr>
          <w:rFonts w:cs="Arial"/>
        </w:rPr>
        <w:t>“, berichtet die leidenschaftliche Bäuerin. Entschieden hat sie sich schließlich für eine landwirtschaftliche Fachschule mit dem Schwerpunkt Pferdewirtschaft. Nac</w:t>
      </w:r>
      <w:r w:rsidR="00C04BE8">
        <w:rPr>
          <w:rFonts w:cs="Arial"/>
        </w:rPr>
        <w:t>h drei Jahren Fachschule setzte sie ihre Schulkarriere mit dem Erwerb der Matura fort</w:t>
      </w:r>
      <w:r w:rsidR="0080740A" w:rsidRPr="003655F6">
        <w:rPr>
          <w:rFonts w:cs="Arial"/>
        </w:rPr>
        <w:t xml:space="preserve">. </w:t>
      </w:r>
      <w:r w:rsidR="00C04BE8">
        <w:rPr>
          <w:rFonts w:cs="Arial"/>
        </w:rPr>
        <w:t>Danach zog es Magdalena Meinhart in die Ferne und es folgte ein halbes Jahr in Neuseeland</w:t>
      </w:r>
      <w:r w:rsidR="0080740A" w:rsidRPr="003655F6">
        <w:rPr>
          <w:rFonts w:cs="Arial"/>
        </w:rPr>
        <w:t xml:space="preserve">. </w:t>
      </w:r>
      <w:r w:rsidR="00C04BE8">
        <w:rPr>
          <w:rFonts w:cs="Arial"/>
        </w:rPr>
        <w:t xml:space="preserve">Sie lernte auf einem </w:t>
      </w:r>
      <w:r w:rsidR="0000062F">
        <w:rPr>
          <w:rFonts w:cs="Arial"/>
        </w:rPr>
        <w:t xml:space="preserve">für Neuseeland </w:t>
      </w:r>
      <w:r w:rsidR="00C04BE8">
        <w:rPr>
          <w:rFonts w:cs="Arial"/>
        </w:rPr>
        <w:t xml:space="preserve">kleinen </w:t>
      </w:r>
      <w:r w:rsidR="0000062F">
        <w:rPr>
          <w:rFonts w:cs="Arial"/>
        </w:rPr>
        <w:t xml:space="preserve">Milchviehbetrieb mit 500 Kühen </w:t>
      </w:r>
      <w:r w:rsidR="0080740A" w:rsidRPr="003655F6">
        <w:rPr>
          <w:rFonts w:cs="Arial"/>
        </w:rPr>
        <w:t xml:space="preserve">die Arbeitsweise einer typisch neuseeländischen Familie kennen. </w:t>
      </w:r>
    </w:p>
    <w:p w14:paraId="03E2B80F" w14:textId="77777777" w:rsidR="0080740A" w:rsidRPr="003655F6" w:rsidRDefault="0080740A" w:rsidP="0080740A">
      <w:pPr>
        <w:jc w:val="both"/>
        <w:rPr>
          <w:rFonts w:cs="Arial"/>
        </w:rPr>
      </w:pPr>
    </w:p>
    <w:p w14:paraId="2BBBC289" w14:textId="77777777" w:rsidR="0080740A" w:rsidRDefault="0080740A" w:rsidP="0080740A">
      <w:pPr>
        <w:jc w:val="both"/>
        <w:rPr>
          <w:rFonts w:cs="Arial"/>
        </w:rPr>
      </w:pPr>
      <w:r w:rsidRPr="003655F6">
        <w:rPr>
          <w:rFonts w:cs="Arial"/>
        </w:rPr>
        <w:t>Wieder zurück in Österreich hat sie eine außerlandwirtschaftliche Tätigkeit angenommen und relativ rasch die Weiterbildung im landwirtschaftlichen Bereich</w:t>
      </w:r>
      <w:r w:rsidR="0000062F">
        <w:rPr>
          <w:rFonts w:cs="Arial"/>
        </w:rPr>
        <w:t xml:space="preserve"> fortgesetzt</w:t>
      </w:r>
      <w:r w:rsidRPr="003655F6">
        <w:rPr>
          <w:rFonts w:cs="Arial"/>
        </w:rPr>
        <w:t xml:space="preserve">. Stets dem </w:t>
      </w:r>
      <w:r w:rsidR="0000062F">
        <w:rPr>
          <w:rFonts w:cs="Arial"/>
        </w:rPr>
        <w:t>D</w:t>
      </w:r>
      <w:r w:rsidRPr="003655F6">
        <w:rPr>
          <w:rFonts w:cs="Arial"/>
        </w:rPr>
        <w:t xml:space="preserve">rang folgend, immer wieder </w:t>
      </w:r>
      <w:r w:rsidR="0000062F">
        <w:rPr>
          <w:rFonts w:cs="Arial"/>
        </w:rPr>
        <w:t xml:space="preserve">einmal </w:t>
      </w:r>
      <w:r w:rsidRPr="003655F6">
        <w:rPr>
          <w:rFonts w:cs="Arial"/>
        </w:rPr>
        <w:t xml:space="preserve">etwas Neues auszuprobieren, hat sie in den letzten Jahren verschiedene Lehrgänge im LFI abgeschlossen, darunter die Kräuterpädagogik, Grüne Kosmetik, Altes Wissen und zuletzt auch den Meisterkurs für das ländliche Betriebs- und Haushaltsmanagement. </w:t>
      </w:r>
      <w:r w:rsidR="0000062F">
        <w:rPr>
          <w:rFonts w:cs="Arial"/>
        </w:rPr>
        <w:t xml:space="preserve">„Das waren sicher nicht meine letzten Aus- und Weiterbildungen“, betont Meinhart. </w:t>
      </w:r>
    </w:p>
    <w:p w14:paraId="5D22C641" w14:textId="77777777" w:rsidR="0080740A" w:rsidRPr="003655F6" w:rsidRDefault="0080740A" w:rsidP="0080740A">
      <w:pPr>
        <w:jc w:val="both"/>
        <w:rPr>
          <w:rFonts w:cs="Arial"/>
        </w:rPr>
      </w:pPr>
    </w:p>
    <w:p w14:paraId="1A1C8634" w14:textId="77777777" w:rsidR="0080740A" w:rsidRDefault="0080740A" w:rsidP="0080740A">
      <w:pPr>
        <w:jc w:val="both"/>
        <w:rPr>
          <w:rFonts w:cs="Arial"/>
        </w:rPr>
      </w:pPr>
      <w:r w:rsidRPr="003655F6">
        <w:rPr>
          <w:rFonts w:cs="Arial"/>
        </w:rPr>
        <w:t xml:space="preserve">Im Zuge </w:t>
      </w:r>
      <w:r w:rsidR="0000062F">
        <w:rPr>
          <w:rFonts w:cs="Arial"/>
        </w:rPr>
        <w:t>von Magdalenas</w:t>
      </w:r>
      <w:r w:rsidRPr="003655F6">
        <w:rPr>
          <w:rFonts w:cs="Arial"/>
        </w:rPr>
        <w:t xml:space="preserve"> Meisterarbeit wurde die Idee für ein zweites Standbein am Milchviehbetrieb geboren. Für Magdalena und ihren Mann Jakob war es klar, dass sie den Betrieb weiterführen möchten, allerdings sollte sich die </w:t>
      </w:r>
      <w:r w:rsidR="00281975">
        <w:rPr>
          <w:rFonts w:cs="Arial"/>
        </w:rPr>
        <w:t>Ausr</w:t>
      </w:r>
      <w:r w:rsidRPr="003655F6">
        <w:rPr>
          <w:rFonts w:cs="Arial"/>
        </w:rPr>
        <w:t xml:space="preserve">ichtung ändern. Durch eine kostengünstige Lösung konnte seit der Übernahme ein Laufstall errichtet werden und mit einem zweiten Standbein sollte die Zukunft am Betrieb abgesichert sein. </w:t>
      </w:r>
    </w:p>
    <w:p w14:paraId="53554385" w14:textId="77777777" w:rsidR="0080740A" w:rsidRPr="003655F6" w:rsidRDefault="0080740A" w:rsidP="0080740A">
      <w:pPr>
        <w:jc w:val="both"/>
        <w:rPr>
          <w:rFonts w:cs="Arial"/>
        </w:rPr>
      </w:pPr>
    </w:p>
    <w:p w14:paraId="090C1BDD" w14:textId="77777777" w:rsidR="0080740A" w:rsidRDefault="0080740A" w:rsidP="0080740A">
      <w:pPr>
        <w:jc w:val="both"/>
        <w:rPr>
          <w:rFonts w:cs="Arial"/>
        </w:rPr>
      </w:pPr>
      <w:r w:rsidRPr="003655F6">
        <w:rPr>
          <w:rFonts w:cs="Arial"/>
        </w:rPr>
        <w:t xml:space="preserve">In ihrer Meisterarbeit stellt sie das Konzept für die Geschäftsidee </w:t>
      </w:r>
      <w:r w:rsidR="00F971A2">
        <w:rPr>
          <w:rFonts w:cs="Arial"/>
        </w:rPr>
        <w:t>einer</w:t>
      </w:r>
      <w:r w:rsidRPr="003655F6">
        <w:rPr>
          <w:rFonts w:cs="Arial"/>
        </w:rPr>
        <w:t xml:space="preserve"> hofeigenen Milchseifensiederei vor. Eine detaillierte Beschreibung aller notwendigen Schritte bis zu einem Verkaufsstart 2024 wurden erarbeitet und die ersten Produkte hergestellt. Die Seifen sollen unter dem Namen „Gib</w:t>
      </w:r>
      <w:r w:rsidR="00F971A2">
        <w:rPr>
          <w:rFonts w:cs="Arial"/>
        </w:rPr>
        <w:t>‘</w:t>
      </w:r>
      <w:r w:rsidRPr="003655F6">
        <w:rPr>
          <w:rFonts w:cs="Arial"/>
        </w:rPr>
        <w:t>s deiner Haut“ verkauft we</w:t>
      </w:r>
      <w:r w:rsidR="00F971A2">
        <w:rPr>
          <w:rFonts w:cs="Arial"/>
        </w:rPr>
        <w:t>rden, g</w:t>
      </w:r>
      <w:r w:rsidRPr="003655F6">
        <w:rPr>
          <w:rFonts w:cs="Arial"/>
        </w:rPr>
        <w:t>anz ohne chemische Zusatzstoffe und mit Rohs</w:t>
      </w:r>
      <w:r w:rsidR="00F971A2">
        <w:rPr>
          <w:rFonts w:cs="Arial"/>
        </w:rPr>
        <w:t>toffen vom Betrieb der Meinhart</w:t>
      </w:r>
      <w:r w:rsidRPr="003655F6">
        <w:rPr>
          <w:rFonts w:cs="Arial"/>
        </w:rPr>
        <w:t xml:space="preserve">s und umliegender Kooperationspartner. Im Zuge der Errichtung eines Produktionsraumes sollen auch Seifensiederkurse in Kleingruppen angeboten werden. </w:t>
      </w:r>
    </w:p>
    <w:p w14:paraId="309598E5" w14:textId="77777777" w:rsidR="0080740A" w:rsidRPr="003655F6" w:rsidRDefault="0080740A" w:rsidP="0080740A">
      <w:pPr>
        <w:jc w:val="both"/>
        <w:rPr>
          <w:rFonts w:cs="Arial"/>
        </w:rPr>
      </w:pPr>
    </w:p>
    <w:p w14:paraId="76175817" w14:textId="77777777" w:rsidR="0080740A" w:rsidRDefault="0080740A" w:rsidP="0080740A">
      <w:pPr>
        <w:jc w:val="both"/>
        <w:rPr>
          <w:rFonts w:cs="Arial"/>
          <w:highlight w:val="yellow"/>
        </w:rPr>
      </w:pPr>
      <w:r w:rsidRPr="003655F6">
        <w:rPr>
          <w:rFonts w:cs="Arial"/>
        </w:rPr>
        <w:t>„</w:t>
      </w:r>
      <w:r w:rsidR="00F971A2">
        <w:rPr>
          <w:rFonts w:cs="Arial"/>
        </w:rPr>
        <w:t xml:space="preserve">Das Ziel meiner Überlegungen bei der Meisterarbeit war folgendes: </w:t>
      </w:r>
      <w:r w:rsidRPr="003655F6">
        <w:rPr>
          <w:rFonts w:cs="Arial"/>
        </w:rPr>
        <w:t xml:space="preserve">Mit neuen Ideen und einer Innovation </w:t>
      </w:r>
      <w:r w:rsidR="00F971A2">
        <w:rPr>
          <w:rFonts w:cs="Arial"/>
        </w:rPr>
        <w:t>unseren</w:t>
      </w:r>
      <w:r w:rsidRPr="003655F6">
        <w:rPr>
          <w:rFonts w:cs="Arial"/>
        </w:rPr>
        <w:t xml:space="preserve"> Betrieb wirtschaftlich weiterführen zu können, ohne </w:t>
      </w:r>
      <w:r w:rsidR="00F971A2">
        <w:rPr>
          <w:rFonts w:cs="Arial"/>
        </w:rPr>
        <w:t>diesen</w:t>
      </w:r>
      <w:r w:rsidRPr="003655F6">
        <w:rPr>
          <w:rFonts w:cs="Arial"/>
        </w:rPr>
        <w:t xml:space="preserve"> zu v</w:t>
      </w:r>
      <w:r w:rsidR="00F971A2">
        <w:rPr>
          <w:rFonts w:cs="Arial"/>
        </w:rPr>
        <w:t>ergrößern oder ganz aufzulassen. Vor allem will ich aber den Menschen zeigen, wie wertvoll die Rohstoffe Milch und Fett auch für die Haut sein können</w:t>
      </w:r>
      <w:r w:rsidRPr="003655F6">
        <w:rPr>
          <w:rFonts w:cs="Arial"/>
        </w:rPr>
        <w:t>“, betont Magdalena</w:t>
      </w:r>
      <w:r w:rsidR="00F971A2">
        <w:rPr>
          <w:rFonts w:cs="Arial"/>
        </w:rPr>
        <w:t xml:space="preserve"> Meinhart.</w:t>
      </w:r>
      <w:r w:rsidRPr="003655F6">
        <w:rPr>
          <w:rFonts w:cs="Arial"/>
        </w:rPr>
        <w:br/>
      </w:r>
    </w:p>
    <w:p w14:paraId="789B4E75" w14:textId="77777777" w:rsidR="0024620B" w:rsidRDefault="0024620B">
      <w:pPr>
        <w:overflowPunct/>
        <w:autoSpaceDE/>
        <w:autoSpaceDN/>
        <w:adjustRightInd/>
        <w:spacing w:line="240" w:lineRule="auto"/>
        <w:textAlignment w:val="auto"/>
      </w:pPr>
      <w:r>
        <w:br w:type="page"/>
      </w:r>
    </w:p>
    <w:p w14:paraId="791DD21D" w14:textId="77777777" w:rsidR="00FD4EB0" w:rsidRDefault="00FD4EB0" w:rsidP="0080740A">
      <w:pPr>
        <w:jc w:val="both"/>
      </w:pPr>
    </w:p>
    <w:p w14:paraId="0812AD3B" w14:textId="77777777" w:rsidR="0024424A" w:rsidRPr="005F24FF" w:rsidRDefault="005F24FF" w:rsidP="0080740A">
      <w:pPr>
        <w:jc w:val="both"/>
        <w:rPr>
          <w:b/>
          <w:sz w:val="32"/>
          <w:szCs w:val="32"/>
        </w:rPr>
      </w:pPr>
      <w:r w:rsidRPr="005F24FF">
        <w:rPr>
          <w:b/>
          <w:sz w:val="32"/>
          <w:szCs w:val="32"/>
        </w:rPr>
        <w:t>Die weiteren Bewerberinnen für den Titel die „Bäuerliche Unternehmerin 2023“</w:t>
      </w:r>
    </w:p>
    <w:p w14:paraId="4F8C6C4D" w14:textId="77777777" w:rsidR="0080740A" w:rsidRDefault="00281975" w:rsidP="0080740A">
      <w:pPr>
        <w:jc w:val="both"/>
      </w:pPr>
      <w:r>
        <w:rPr>
          <w:noProof/>
          <w:lang w:eastAsia="de-AT"/>
        </w:rPr>
        <w:drawing>
          <wp:anchor distT="0" distB="540385" distL="215900" distR="114300" simplePos="0" relativeHeight="251643392" behindDoc="0" locked="0" layoutInCell="1" allowOverlap="1" wp14:anchorId="4AE212EB" wp14:editId="5DFC9284">
            <wp:simplePos x="0" y="0"/>
            <wp:positionH relativeFrom="column">
              <wp:posOffset>3945890</wp:posOffset>
            </wp:positionH>
            <wp:positionV relativeFrom="paragraph">
              <wp:posOffset>17780</wp:posOffset>
            </wp:positionV>
            <wp:extent cx="1803600" cy="2487600"/>
            <wp:effectExtent l="0" t="0" r="6350" b="8255"/>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803600" cy="2487600"/>
                    </a:xfrm>
                    <a:prstGeom prst="rect">
                      <a:avLst/>
                    </a:prstGeom>
                  </pic:spPr>
                </pic:pic>
              </a:graphicData>
            </a:graphic>
            <wp14:sizeRelH relativeFrom="margin">
              <wp14:pctWidth>0</wp14:pctWidth>
            </wp14:sizeRelH>
            <wp14:sizeRelV relativeFrom="margin">
              <wp14:pctHeight>0</wp14:pctHeight>
            </wp14:sizeRelV>
          </wp:anchor>
        </w:drawing>
      </w:r>
    </w:p>
    <w:p w14:paraId="5923A4D5" w14:textId="77777777" w:rsidR="005F24FF" w:rsidRPr="005F24FF" w:rsidRDefault="005F24FF" w:rsidP="005F24FF">
      <w:pPr>
        <w:spacing w:after="120"/>
        <w:jc w:val="both"/>
        <w:rPr>
          <w:rFonts w:cs="Arial"/>
          <w:b/>
        </w:rPr>
      </w:pPr>
      <w:r w:rsidRPr="005F24FF">
        <w:rPr>
          <w:rFonts w:cs="Arial"/>
          <w:b/>
        </w:rPr>
        <w:t>Angela Eichberger – Eitzing – Bezirk Ried</w:t>
      </w:r>
    </w:p>
    <w:p w14:paraId="47775792" w14:textId="77777777" w:rsidR="005F24FF" w:rsidRPr="0014794B" w:rsidRDefault="005F24FF" w:rsidP="005F24FF">
      <w:pPr>
        <w:spacing w:after="120"/>
        <w:jc w:val="both"/>
        <w:rPr>
          <w:rFonts w:cs="Arial"/>
        </w:rPr>
      </w:pPr>
      <w:r>
        <w:rPr>
          <w:rFonts w:cs="Arial"/>
        </w:rPr>
        <w:t>Kochbuch „Meine süße Verführung“</w:t>
      </w:r>
    </w:p>
    <w:p w14:paraId="48674DDC" w14:textId="77777777" w:rsidR="005F24FF" w:rsidRPr="00344A44" w:rsidRDefault="005F24FF" w:rsidP="005F24FF">
      <w:pPr>
        <w:spacing w:after="120"/>
        <w:contextualSpacing/>
        <w:jc w:val="both"/>
        <w:rPr>
          <w:rFonts w:cs="Arial"/>
        </w:rPr>
      </w:pPr>
      <w:r w:rsidRPr="00344A44">
        <w:rPr>
          <w:rFonts w:cs="Arial"/>
        </w:rPr>
        <w:t>Angela Eichberger bewirtschaftet mit Ehemann Martin und Sohn Florian mitten im Innviertel einen</w:t>
      </w:r>
      <w:r>
        <w:rPr>
          <w:rFonts w:cs="Arial"/>
        </w:rPr>
        <w:t xml:space="preserve"> – wie sie schreibt –</w:t>
      </w:r>
      <w:r w:rsidRPr="00344A44">
        <w:rPr>
          <w:rFonts w:cs="Arial"/>
        </w:rPr>
        <w:t xml:space="preserve"> kleinen M</w:t>
      </w:r>
      <w:r>
        <w:rPr>
          <w:rFonts w:cs="Arial"/>
        </w:rPr>
        <w:t>ilchviehbetrieb mit Jungvieh, Schafen und Hühnern im Nebenerwerb. Sie hat sich in der Kategorie Urproduktion beworben und bringt etwas ganz Besonderes mit, das</w:t>
      </w:r>
      <w:r w:rsidRPr="00344A44">
        <w:rPr>
          <w:rFonts w:cs="Arial"/>
        </w:rPr>
        <w:t xml:space="preserve"> sich aus einem persönlichen Schicksalsschlag heraus entwickelt hat.</w:t>
      </w:r>
    </w:p>
    <w:p w14:paraId="3E22D840" w14:textId="77777777" w:rsidR="005F24FF" w:rsidRDefault="00281975" w:rsidP="005F24FF">
      <w:pPr>
        <w:spacing w:after="120"/>
        <w:contextualSpacing/>
        <w:jc w:val="both"/>
        <w:rPr>
          <w:rFonts w:cs="Arial"/>
        </w:rPr>
      </w:pPr>
      <w:r w:rsidRPr="00281975">
        <w:rPr>
          <w:rFonts w:cs="Arial"/>
          <w:b/>
          <w:noProof/>
          <w:lang w:eastAsia="de-AT"/>
        </w:rPr>
        <mc:AlternateContent>
          <mc:Choice Requires="wps">
            <w:drawing>
              <wp:anchor distT="0" distB="0" distL="114300" distR="114300" simplePos="0" relativeHeight="251644416" behindDoc="0" locked="0" layoutInCell="1" allowOverlap="1" wp14:anchorId="3D8DC74B" wp14:editId="03234CF6">
                <wp:simplePos x="0" y="0"/>
                <wp:positionH relativeFrom="column">
                  <wp:posOffset>3881120</wp:posOffset>
                </wp:positionH>
                <wp:positionV relativeFrom="paragraph">
                  <wp:posOffset>377190</wp:posOffset>
                </wp:positionV>
                <wp:extent cx="2171700" cy="676275"/>
                <wp:effectExtent l="0" t="0" r="0" b="9525"/>
                <wp:wrapNone/>
                <wp:docPr id="26" name="Textfeld 26"/>
                <wp:cNvGraphicFramePr/>
                <a:graphic xmlns:a="http://schemas.openxmlformats.org/drawingml/2006/main">
                  <a:graphicData uri="http://schemas.microsoft.com/office/word/2010/wordprocessingShape">
                    <wps:wsp>
                      <wps:cNvSpPr txBox="1"/>
                      <wps:spPr>
                        <a:xfrm>
                          <a:off x="0" y="0"/>
                          <a:ext cx="217170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52F4772" w14:textId="77777777" w:rsidR="00281975" w:rsidRPr="000B4C2E" w:rsidRDefault="00281975" w:rsidP="00281975">
                            <w:pPr>
                              <w:rPr>
                                <w:i/>
                                <w:sz w:val="16"/>
                              </w:rPr>
                            </w:pPr>
                            <w:r w:rsidRPr="00281975">
                              <w:rPr>
                                <w:i/>
                                <w:sz w:val="16"/>
                              </w:rPr>
                              <w:t>Angela Eichberger mit ihrem Backbuch.</w:t>
                            </w:r>
                            <w:r>
                              <w:rPr>
                                <w:i/>
                                <w:sz w:val="16"/>
                              </w:rPr>
                              <w:t xml:space="preserve"> </w:t>
                            </w:r>
                            <w:r w:rsidRPr="00281975">
                              <w:rPr>
                                <w:i/>
                                <w:sz w:val="16"/>
                              </w:rPr>
                              <w:t>Bildnachweis: ideenfoto.at/Vera Heissbauer,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DC74B" id="Textfeld 26" o:spid="_x0000_s1032" type="#_x0000_t202" style="position:absolute;left:0;text-align:left;margin-left:305.6pt;margin-top:29.7pt;width:171pt;height:53.2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" fillcolor="white [3201]" stroked="f" strokeweight=".5pt">
                <v:textbox>
                  <w:txbxContent>
                    <w:p w14:paraId="752F4772" w14:textId="77777777" w:rsidR="00281975" w:rsidRPr="000B4C2E" w:rsidRDefault="00281975" w:rsidP="00281975">
                      <w:pPr>
                        <w:rPr>
                          <w:i/>
                          <w:sz w:val="16"/>
                        </w:rPr>
                      </w:pPr>
                      <w:r w:rsidRPr="00281975">
                        <w:rPr>
                          <w:i/>
                          <w:sz w:val="16"/>
                        </w:rPr>
                        <w:t>Angela Eichberger mit ihrem Backbuch.</w:t>
                      </w:r>
                      <w:r>
                        <w:rPr>
                          <w:i/>
                          <w:sz w:val="16"/>
                        </w:rPr>
                        <w:t xml:space="preserve"> </w:t>
                      </w:r>
                      <w:r w:rsidRPr="00281975">
                        <w:rPr>
                          <w:i/>
                          <w:sz w:val="16"/>
                        </w:rPr>
                        <w:t>Bildnachweis: ideenfoto.at/Vera Heissbauer, Abdruck honorarfrei</w:t>
                      </w:r>
                    </w:p>
                  </w:txbxContent>
                </v:textbox>
              </v:shape>
            </w:pict>
          </mc:Fallback>
        </mc:AlternateContent>
      </w:r>
      <w:r w:rsidR="005F24FF" w:rsidRPr="00344A44">
        <w:rPr>
          <w:rFonts w:cs="Arial"/>
        </w:rPr>
        <w:t>Bei einem 9</w:t>
      </w:r>
      <w:r w:rsidR="005F24FF">
        <w:rPr>
          <w:rFonts w:cs="Arial"/>
        </w:rPr>
        <w:t>-</w:t>
      </w:r>
      <w:r w:rsidR="005F24FF" w:rsidRPr="00344A44">
        <w:rPr>
          <w:rFonts w:cs="Arial"/>
        </w:rPr>
        <w:t xml:space="preserve">wöchigen Krankenhausaufenthalt </w:t>
      </w:r>
      <w:r w:rsidR="005F24FF">
        <w:rPr>
          <w:rFonts w:cs="Arial"/>
        </w:rPr>
        <w:t>ist sie nicht verzweifelt, sondern ihr kam der Gedanke, ihren Traum Realität werden zu lassen. Ein eigenes Backbuch wollte sie schon lange</w:t>
      </w:r>
      <w:r w:rsidR="005F24FF" w:rsidRPr="00344A44">
        <w:rPr>
          <w:rFonts w:cs="Arial"/>
        </w:rPr>
        <w:t xml:space="preserve"> in die Tat </w:t>
      </w:r>
      <w:r w:rsidR="005F24FF">
        <w:rPr>
          <w:rFonts w:cs="Arial"/>
        </w:rPr>
        <w:t>umsetzen, fand aber nie die Zeit dazu</w:t>
      </w:r>
      <w:r w:rsidR="005F24FF" w:rsidRPr="00344A44">
        <w:rPr>
          <w:rFonts w:cs="Arial"/>
        </w:rPr>
        <w:t>. Mit dem Leitspruch „Träume soll man leben, bevor es zu spät ist“</w:t>
      </w:r>
      <w:r w:rsidR="005F24FF">
        <w:rPr>
          <w:rFonts w:cs="Arial"/>
        </w:rPr>
        <w:t>,</w:t>
      </w:r>
      <w:r w:rsidR="005F24FF" w:rsidRPr="00344A44">
        <w:rPr>
          <w:rFonts w:cs="Arial"/>
        </w:rPr>
        <w:t xml:space="preserve"> hat sie im Krankenhaus begonnen</w:t>
      </w:r>
      <w:r w:rsidR="005F24FF">
        <w:rPr>
          <w:rFonts w:cs="Arial"/>
        </w:rPr>
        <w:t>,</w:t>
      </w:r>
      <w:r w:rsidR="005F24FF" w:rsidRPr="00344A44">
        <w:rPr>
          <w:rFonts w:cs="Arial"/>
        </w:rPr>
        <w:t xml:space="preserve"> ihre Leidenschaft zum Backen in einem Buch festzuhalten. Bezugnehmend auf ihre </w:t>
      </w:r>
      <w:r w:rsidR="005F24FF">
        <w:rPr>
          <w:rFonts w:cs="Arial"/>
        </w:rPr>
        <w:t>hof</w:t>
      </w:r>
      <w:r w:rsidR="005F24FF" w:rsidRPr="00344A44">
        <w:rPr>
          <w:rFonts w:cs="Arial"/>
        </w:rPr>
        <w:t xml:space="preserve">eigenen </w:t>
      </w:r>
      <w:r w:rsidR="005F24FF">
        <w:rPr>
          <w:rFonts w:cs="Arial"/>
        </w:rPr>
        <w:t xml:space="preserve">und selbstgemachten </w:t>
      </w:r>
      <w:r w:rsidR="005F24FF" w:rsidRPr="00344A44">
        <w:rPr>
          <w:rFonts w:cs="Arial"/>
        </w:rPr>
        <w:t>Produkte entstand „Meine süße</w:t>
      </w:r>
      <w:r w:rsidR="005F24FF">
        <w:rPr>
          <w:rFonts w:cs="Arial"/>
        </w:rPr>
        <w:t xml:space="preserve"> Verführung“ im Eigenverlag. A</w:t>
      </w:r>
      <w:r w:rsidR="005F24FF" w:rsidRPr="00344A44">
        <w:rPr>
          <w:rFonts w:cs="Arial"/>
        </w:rPr>
        <w:t xml:space="preserve">uf Grund </w:t>
      </w:r>
      <w:r w:rsidR="005F24FF">
        <w:rPr>
          <w:rFonts w:cs="Arial"/>
        </w:rPr>
        <w:t xml:space="preserve">des großen Interesses und der anhaltenden </w:t>
      </w:r>
      <w:r w:rsidR="005F24FF" w:rsidRPr="00344A44">
        <w:rPr>
          <w:rFonts w:cs="Arial"/>
        </w:rPr>
        <w:t xml:space="preserve">Nachfrage </w:t>
      </w:r>
      <w:r w:rsidR="005F24FF">
        <w:rPr>
          <w:rFonts w:cs="Arial"/>
        </w:rPr>
        <w:t xml:space="preserve">gibt es jetzt ein </w:t>
      </w:r>
      <w:r w:rsidR="005F24FF" w:rsidRPr="00696CA1">
        <w:rPr>
          <w:rFonts w:cs="Arial"/>
        </w:rPr>
        <w:t xml:space="preserve">zweites Buch mit dem </w:t>
      </w:r>
      <w:r w:rsidR="005F24FF">
        <w:rPr>
          <w:rFonts w:cs="Arial"/>
        </w:rPr>
        <w:t xml:space="preserve">Schwerpunkt auf die Advent- und Weihnachtszeit. Sie hat ihrer Leidenschaft zum Backen </w:t>
      </w:r>
      <w:r w:rsidR="005F24FF" w:rsidRPr="00344A44">
        <w:rPr>
          <w:rFonts w:cs="Arial"/>
        </w:rPr>
        <w:t>so e</w:t>
      </w:r>
      <w:r w:rsidR="005F24FF">
        <w:rPr>
          <w:rFonts w:cs="Arial"/>
        </w:rPr>
        <w:t>inen Platz ver</w:t>
      </w:r>
      <w:r w:rsidR="005F24FF" w:rsidRPr="00344A44">
        <w:rPr>
          <w:rFonts w:cs="Arial"/>
        </w:rPr>
        <w:t>schafft, der auch neben der Tätigkeit in de</w:t>
      </w:r>
      <w:r w:rsidR="005F24FF">
        <w:rPr>
          <w:rFonts w:cs="Arial"/>
        </w:rPr>
        <w:t>r Landwirtschaft</w:t>
      </w:r>
      <w:r w:rsidR="005F24FF" w:rsidRPr="00344A44">
        <w:rPr>
          <w:rFonts w:cs="Arial"/>
        </w:rPr>
        <w:t xml:space="preserve"> gut Platz findet.</w:t>
      </w:r>
    </w:p>
    <w:p w14:paraId="59CED53B" w14:textId="77777777" w:rsidR="005F24FF" w:rsidRDefault="005F24FF" w:rsidP="005F24FF">
      <w:pPr>
        <w:spacing w:after="120"/>
        <w:contextualSpacing/>
        <w:jc w:val="both"/>
        <w:rPr>
          <w:rFonts w:cs="Arial"/>
        </w:rPr>
      </w:pPr>
    </w:p>
    <w:p w14:paraId="6ED72B4C" w14:textId="77777777" w:rsidR="005F24FF" w:rsidRDefault="005F24FF" w:rsidP="005F24FF">
      <w:pPr>
        <w:spacing w:after="120"/>
        <w:contextualSpacing/>
        <w:jc w:val="both"/>
        <w:rPr>
          <w:rFonts w:cs="Arial"/>
        </w:rPr>
      </w:pPr>
    </w:p>
    <w:p w14:paraId="4FA4EDE8" w14:textId="77777777" w:rsidR="0024620B" w:rsidRDefault="0024620B">
      <w:pPr>
        <w:overflowPunct/>
        <w:autoSpaceDE/>
        <w:autoSpaceDN/>
        <w:adjustRightInd/>
        <w:spacing w:line="240" w:lineRule="auto"/>
        <w:textAlignment w:val="auto"/>
        <w:rPr>
          <w:rFonts w:cs="Arial"/>
        </w:rPr>
      </w:pPr>
      <w:r>
        <w:rPr>
          <w:rFonts w:cs="Arial"/>
        </w:rPr>
        <w:br w:type="page"/>
      </w:r>
    </w:p>
    <w:p w14:paraId="0547BB52" w14:textId="77777777" w:rsidR="005F24FF" w:rsidRPr="00486788" w:rsidRDefault="00281975" w:rsidP="005F24FF">
      <w:pPr>
        <w:spacing w:after="120"/>
        <w:jc w:val="both"/>
        <w:rPr>
          <w:rFonts w:cs="Arial"/>
          <w:b/>
        </w:rPr>
      </w:pPr>
      <w:r>
        <w:rPr>
          <w:noProof/>
          <w:lang w:eastAsia="de-AT"/>
        </w:rPr>
        <w:drawing>
          <wp:anchor distT="0" distB="648335" distL="215900" distR="114300" simplePos="0" relativeHeight="251646464" behindDoc="0" locked="0" layoutInCell="1" allowOverlap="1" wp14:anchorId="7C4C1C21" wp14:editId="0EE028FC">
            <wp:simplePos x="0" y="0"/>
            <wp:positionH relativeFrom="column">
              <wp:posOffset>3844925</wp:posOffset>
            </wp:positionH>
            <wp:positionV relativeFrom="paragraph">
              <wp:posOffset>6350</wp:posOffset>
            </wp:positionV>
            <wp:extent cx="1894840" cy="2524125"/>
            <wp:effectExtent l="0" t="0" r="0" b="9525"/>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94840" cy="2524125"/>
                    </a:xfrm>
                    <a:prstGeom prst="rect">
                      <a:avLst/>
                    </a:prstGeom>
                  </pic:spPr>
                </pic:pic>
              </a:graphicData>
            </a:graphic>
            <wp14:sizeRelH relativeFrom="margin">
              <wp14:pctWidth>0</wp14:pctWidth>
            </wp14:sizeRelH>
            <wp14:sizeRelV relativeFrom="margin">
              <wp14:pctHeight>0</wp14:pctHeight>
            </wp14:sizeRelV>
          </wp:anchor>
        </w:drawing>
      </w:r>
      <w:r w:rsidR="005F24FF" w:rsidRPr="00486788">
        <w:rPr>
          <w:rFonts w:cs="Arial"/>
          <w:b/>
        </w:rPr>
        <w:t>Claudia Kirchmair – Timelkam – Bezirk Vöcklabruck</w:t>
      </w:r>
    </w:p>
    <w:p w14:paraId="2BE9EAB1" w14:textId="77777777" w:rsidR="005F24FF" w:rsidRPr="00EA1887" w:rsidRDefault="005F24FF" w:rsidP="005F24FF">
      <w:pPr>
        <w:spacing w:after="120"/>
        <w:jc w:val="both"/>
        <w:rPr>
          <w:rFonts w:cs="Arial"/>
        </w:rPr>
      </w:pPr>
      <w:r>
        <w:rPr>
          <w:rFonts w:cs="Arial"/>
        </w:rPr>
        <w:t>Alles Alpaka – k</w:t>
      </w:r>
      <w:r w:rsidRPr="00EA1887">
        <w:rPr>
          <w:rFonts w:cs="Arial"/>
        </w:rPr>
        <w:t>omme was Wolle</w:t>
      </w:r>
    </w:p>
    <w:p w14:paraId="47DD6117" w14:textId="77777777" w:rsidR="005F24FF" w:rsidRDefault="00281975" w:rsidP="005F24FF">
      <w:pPr>
        <w:spacing w:after="120"/>
        <w:jc w:val="both"/>
        <w:rPr>
          <w:lang w:val="de-DE"/>
        </w:rPr>
      </w:pPr>
      <w:r w:rsidRPr="00281975">
        <w:rPr>
          <w:rFonts w:cs="Arial"/>
          <w:b/>
          <w:noProof/>
          <w:lang w:eastAsia="de-AT"/>
        </w:rPr>
        <mc:AlternateContent>
          <mc:Choice Requires="wps">
            <w:drawing>
              <wp:anchor distT="0" distB="0" distL="114300" distR="114300" simplePos="0" relativeHeight="251647488" behindDoc="0" locked="0" layoutInCell="1" allowOverlap="1" wp14:anchorId="489113DA" wp14:editId="00B376E7">
                <wp:simplePos x="0" y="0"/>
                <wp:positionH relativeFrom="column">
                  <wp:posOffset>3785870</wp:posOffset>
                </wp:positionH>
                <wp:positionV relativeFrom="paragraph">
                  <wp:posOffset>1986915</wp:posOffset>
                </wp:positionV>
                <wp:extent cx="2152650" cy="657225"/>
                <wp:effectExtent l="0" t="0" r="0" b="9525"/>
                <wp:wrapNone/>
                <wp:docPr id="27" name="Textfeld 27"/>
                <wp:cNvGraphicFramePr/>
                <a:graphic xmlns:a="http://schemas.openxmlformats.org/drawingml/2006/main">
                  <a:graphicData uri="http://schemas.microsoft.com/office/word/2010/wordprocessingShape">
                    <wps:wsp>
                      <wps:cNvSpPr txBox="1"/>
                      <wps:spPr>
                        <a:xfrm>
                          <a:off x="0" y="0"/>
                          <a:ext cx="2152650" cy="657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BEE1F6C" w14:textId="77777777" w:rsidR="00281975" w:rsidRPr="000B4C2E" w:rsidRDefault="00281975" w:rsidP="00281975">
                            <w:pPr>
                              <w:rPr>
                                <w:i/>
                                <w:sz w:val="16"/>
                              </w:rPr>
                            </w:pPr>
                            <w:r w:rsidRPr="00281975">
                              <w:rPr>
                                <w:i/>
                                <w:sz w:val="16"/>
                              </w:rPr>
                              <w:t>Claudia Kirchmair hat Alpakas für sich entdeckt.</w:t>
                            </w:r>
                            <w:r>
                              <w:rPr>
                                <w:i/>
                                <w:sz w:val="16"/>
                              </w:rPr>
                              <w:t xml:space="preserve"> </w:t>
                            </w:r>
                            <w:r w:rsidRPr="00281975">
                              <w:rPr>
                                <w:i/>
                                <w:sz w:val="16"/>
                              </w:rPr>
                              <w:t>Bildnachweis: Hermann Kieleithner,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9113DA" id="Textfeld 27" o:spid="_x0000_s1033" type="#_x0000_t202" style="position:absolute;left:0;text-align:left;margin-left:298.1pt;margin-top:156.45pt;width:169.5pt;height:51.7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" fillcolor="white [3201]" stroked="f" strokeweight=".5pt">
                <v:textbox>
                  <w:txbxContent>
                    <w:p w14:paraId="4BEE1F6C" w14:textId="77777777" w:rsidR="00281975" w:rsidRPr="000B4C2E" w:rsidRDefault="00281975" w:rsidP="00281975">
                      <w:pPr>
                        <w:rPr>
                          <w:i/>
                          <w:sz w:val="16"/>
                        </w:rPr>
                      </w:pPr>
                      <w:r w:rsidRPr="00281975">
                        <w:rPr>
                          <w:i/>
                          <w:sz w:val="16"/>
                        </w:rPr>
                        <w:t>Claudia Kirchmair hat Alpakas für sich entdeckt.</w:t>
                      </w:r>
                      <w:r>
                        <w:rPr>
                          <w:i/>
                          <w:sz w:val="16"/>
                        </w:rPr>
                        <w:t xml:space="preserve"> </w:t>
                      </w:r>
                      <w:r w:rsidRPr="00281975">
                        <w:rPr>
                          <w:i/>
                          <w:sz w:val="16"/>
                        </w:rPr>
                        <w:t>Bildnachweis: Hermann Kieleithner, Abdruck honorarfrei</w:t>
                      </w:r>
                    </w:p>
                  </w:txbxContent>
                </v:textbox>
              </v:shape>
            </w:pict>
          </mc:Fallback>
        </mc:AlternateContent>
      </w:r>
      <w:r w:rsidR="005F24FF" w:rsidRPr="00EA1887">
        <w:rPr>
          <w:rFonts w:cs="Arial"/>
        </w:rPr>
        <w:t xml:space="preserve">In </w:t>
      </w:r>
      <w:r w:rsidR="005F24FF">
        <w:rPr>
          <w:lang w:val="de-DE"/>
        </w:rPr>
        <w:t>einem Mehrgenerationenhof, wie dem Wolfgassnerhaus, ist es nie wirklich ruhig, auch wenn dieser landwirtschaftlich gesehen einige Jahre stillstand. Claudia Kirchmair, die sich selbst als leidenschaftliche Strickerin bezeichnet, hat ihn allerdings mit neuem, besonderem Leben befüllt. Sie hat Alpakas für sich entdeckt und so sind 2016 die ersten vier wolligen Tiere bei ihr eingezogen. Mittlerweile ist die Herde schon auf 27 Alpakas ange</w:t>
      </w:r>
      <w:r w:rsidR="00486788">
        <w:rPr>
          <w:lang w:val="de-DE"/>
        </w:rPr>
        <w:t>wachsen</w:t>
      </w:r>
      <w:r w:rsidR="005F24FF">
        <w:rPr>
          <w:lang w:val="de-DE"/>
        </w:rPr>
        <w:t xml:space="preserve">. </w:t>
      </w:r>
      <w:r w:rsidR="00486788">
        <w:rPr>
          <w:lang w:val="de-DE"/>
        </w:rPr>
        <w:t>Neben</w:t>
      </w:r>
      <w:r w:rsidR="005F24FF">
        <w:rPr>
          <w:lang w:val="de-DE"/>
        </w:rPr>
        <w:t xml:space="preserve"> ihrer manchmal sehr fordernden Tätigkeit bei einem Bestattungsunternehmen hat Claudia den perfekten Ausgleich am Hof gefunden und bietet alle erdenklichen Aktivitäten mit Alpakas und deren Wolle an. Das „Vlies der Götter“ – wie sie es beschreibt – wird einmal im Jahr von den Alpakas geschoren. Dieses wird dann zu Strickwolle, Bettwaren oder zu Filzteppichen verarbeitet. Zusätzlich werden im Onlineshop sowie im eigenen Hofladen auch handgestrickte Accessoires wie zum Beispiel Mützen, Schals und Handschuhe angeboten. Durch die LFI-Ausbildungen „Schule am Bauernhof“ und de</w:t>
      </w:r>
      <w:r w:rsidR="00486788">
        <w:rPr>
          <w:lang w:val="de-DE"/>
        </w:rPr>
        <w:t>n</w:t>
      </w:r>
      <w:r w:rsidR="005F24FF">
        <w:rPr>
          <w:lang w:val="de-DE"/>
        </w:rPr>
        <w:t xml:space="preserve"> Zertifikatslehrgang Kräuterpädagogik bietet sie auch ein breites Angebot an Tiererlebnissen am „Wolfgassnerhof“ an. Dazu zählen Stallführungen mit Fütterung, Workshops, Tierpatenschaften, Yoga oder Picknick auf der Alpakaweide und vieles mehr. Auch Schule am Bauernhof-Angebote für Kinder sind jedes Jahr fester Bestandteil am Hof. Hierbei ist Kirchmair sehr wichtig, dass die Kinder alle Tätigkeiten kennenlernen. Das Angebot wächst stetig und neue Wege</w:t>
      </w:r>
      <w:r w:rsidR="00486788">
        <w:rPr>
          <w:lang w:val="de-DE"/>
        </w:rPr>
        <w:t xml:space="preserve"> und Ideen werden aufgegriffen. S</w:t>
      </w:r>
      <w:r w:rsidR="005F24FF">
        <w:rPr>
          <w:lang w:val="de-DE"/>
        </w:rPr>
        <w:t>o hat Claudia nun die Ausbildung zur Trauerbegleiterin abgeschlossen und möchte dieses Wissen auch weitergeben. Besonders freut sich Claudia über die Besucher aus Seniorenheimen, da sie so den Pensionisten ein paar Stunden Abwechslung bieten kann. Beim Adventmarkt am Alpakahof werden jährlich immer mehr als 1</w:t>
      </w:r>
      <w:r w:rsidR="00486788">
        <w:rPr>
          <w:lang w:val="de-DE"/>
        </w:rPr>
        <w:t>.</w:t>
      </w:r>
      <w:r w:rsidR="005F24FF">
        <w:rPr>
          <w:lang w:val="de-DE"/>
        </w:rPr>
        <w:t xml:space="preserve">000 Besucherinnen und Besucher gezählt. </w:t>
      </w:r>
      <w:r w:rsidR="005F24FF" w:rsidRPr="000737F0">
        <w:rPr>
          <w:lang w:val="de-DE"/>
        </w:rPr>
        <w:t>Ziel war und ist es, breit aufgestel</w:t>
      </w:r>
      <w:r w:rsidR="005F24FF">
        <w:rPr>
          <w:lang w:val="de-DE"/>
        </w:rPr>
        <w:t>lt zu sein.</w:t>
      </w:r>
      <w:r w:rsidR="005F24FF" w:rsidRPr="000737F0">
        <w:rPr>
          <w:lang w:val="de-DE"/>
        </w:rPr>
        <w:t xml:space="preserve"> </w:t>
      </w:r>
      <w:r w:rsidR="005F24FF">
        <w:rPr>
          <w:lang w:val="de-DE"/>
        </w:rPr>
        <w:t>D</w:t>
      </w:r>
      <w:r w:rsidR="005F24FF" w:rsidRPr="000737F0">
        <w:rPr>
          <w:lang w:val="de-DE"/>
        </w:rPr>
        <w:t>a</w:t>
      </w:r>
      <w:r w:rsidR="005F24FF">
        <w:rPr>
          <w:lang w:val="de-DE"/>
        </w:rPr>
        <w:t xml:space="preserve">s ist mit den vielen Angeboten durchaus gelungen. Ein Blick auf die Website des Hofes – </w:t>
      </w:r>
      <w:hyperlink r:id="rId13" w:history="1">
        <w:r w:rsidR="005F24FF" w:rsidRPr="00281975">
          <w:rPr>
            <w:rStyle w:val="Hyperlink"/>
            <w:color w:val="0070C0"/>
            <w:lang w:val="de-DE"/>
          </w:rPr>
          <w:t>www.schlierwandalpakas.at</w:t>
        </w:r>
      </w:hyperlink>
      <w:r w:rsidR="005F24FF">
        <w:rPr>
          <w:lang w:val="de-DE"/>
        </w:rPr>
        <w:t xml:space="preserve"> </w:t>
      </w:r>
      <w:r w:rsidR="005F24FF">
        <w:rPr>
          <w:noProof/>
          <w:lang w:eastAsia="de-AT"/>
        </w:rPr>
        <w:t xml:space="preserve">– </w:t>
      </w:r>
      <w:r w:rsidR="005F24FF">
        <w:rPr>
          <w:lang w:val="de-DE"/>
        </w:rPr>
        <w:t>lohnt sich.</w:t>
      </w:r>
    </w:p>
    <w:p w14:paraId="12E29290" w14:textId="77777777" w:rsidR="005F24FF" w:rsidRDefault="005F24FF" w:rsidP="005F24FF">
      <w:pPr>
        <w:spacing w:after="120"/>
        <w:jc w:val="both"/>
        <w:rPr>
          <w:rFonts w:cs="Arial"/>
          <w:highlight w:val="yellow"/>
        </w:rPr>
      </w:pPr>
    </w:p>
    <w:p w14:paraId="191D64AC" w14:textId="77777777" w:rsidR="00281975" w:rsidRPr="00281975" w:rsidRDefault="00281975">
      <w:pPr>
        <w:overflowPunct/>
        <w:autoSpaceDE/>
        <w:autoSpaceDN/>
        <w:adjustRightInd/>
        <w:spacing w:line="240" w:lineRule="auto"/>
        <w:textAlignment w:val="auto"/>
        <w:rPr>
          <w:rFonts w:cs="Arial"/>
        </w:rPr>
      </w:pPr>
      <w:r w:rsidRPr="00281975">
        <w:rPr>
          <w:rFonts w:cs="Arial"/>
        </w:rPr>
        <w:br w:type="page"/>
      </w:r>
    </w:p>
    <w:p w14:paraId="17ABE378" w14:textId="77777777" w:rsidR="005F24FF" w:rsidRPr="0024620B" w:rsidRDefault="00281975" w:rsidP="005F24FF">
      <w:pPr>
        <w:spacing w:after="120"/>
        <w:jc w:val="both"/>
        <w:rPr>
          <w:rFonts w:cs="Arial"/>
          <w:b/>
        </w:rPr>
      </w:pPr>
      <w:r>
        <w:rPr>
          <w:noProof/>
          <w:lang w:eastAsia="de-AT"/>
        </w:rPr>
        <w:drawing>
          <wp:anchor distT="0" distB="504190" distL="215900" distR="114300" simplePos="0" relativeHeight="251649536" behindDoc="0" locked="0" layoutInCell="1" allowOverlap="1" wp14:anchorId="7FE5342F" wp14:editId="170FFF17">
            <wp:simplePos x="0" y="0"/>
            <wp:positionH relativeFrom="column">
              <wp:posOffset>3119120</wp:posOffset>
            </wp:positionH>
            <wp:positionV relativeFrom="paragraph">
              <wp:posOffset>6350</wp:posOffset>
            </wp:positionV>
            <wp:extent cx="2728800" cy="1904400"/>
            <wp:effectExtent l="0" t="0" r="0" b="635"/>
            <wp:wrapSquare wrapText="bothSides"/>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22666" t="19028"/>
                    <a:stretch/>
                  </pic:blipFill>
                  <pic:spPr bwMode="auto">
                    <a:xfrm>
                      <a:off x="0" y="0"/>
                      <a:ext cx="2728800" cy="190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24FF" w:rsidRPr="0024620B">
        <w:rPr>
          <w:rFonts w:cs="Arial"/>
          <w:b/>
        </w:rPr>
        <w:t>Viktoria Lang – Peilstein – Bezirk Rohrbach</w:t>
      </w:r>
    </w:p>
    <w:p w14:paraId="384222EC" w14:textId="77777777" w:rsidR="005F24FF" w:rsidRDefault="005F24FF" w:rsidP="005F24FF">
      <w:pPr>
        <w:jc w:val="both"/>
        <w:rPr>
          <w:lang w:val="de-DE"/>
        </w:rPr>
      </w:pPr>
      <w:r>
        <w:rPr>
          <w:lang w:val="de-DE"/>
        </w:rPr>
        <w:t>„Meine Ziegen – meine Berufung“</w:t>
      </w:r>
    </w:p>
    <w:p w14:paraId="5C4297A4" w14:textId="77777777" w:rsidR="005F24FF" w:rsidRDefault="005F24FF" w:rsidP="005F24FF">
      <w:pPr>
        <w:jc w:val="both"/>
        <w:rPr>
          <w:lang w:val="de-DE"/>
        </w:rPr>
      </w:pPr>
    </w:p>
    <w:p w14:paraId="01C05B9A" w14:textId="77777777" w:rsidR="005F24FF" w:rsidRDefault="00281975" w:rsidP="005F24FF">
      <w:pPr>
        <w:jc w:val="both"/>
        <w:rPr>
          <w:lang w:val="de-DE"/>
        </w:rPr>
      </w:pPr>
      <w:r w:rsidRPr="00281975">
        <w:rPr>
          <w:rFonts w:cs="Arial"/>
          <w:b/>
          <w:noProof/>
          <w:lang w:eastAsia="de-AT"/>
        </w:rPr>
        <mc:AlternateContent>
          <mc:Choice Requires="wps">
            <w:drawing>
              <wp:anchor distT="0" distB="0" distL="114300" distR="114300" simplePos="0" relativeHeight="251650560" behindDoc="0" locked="0" layoutInCell="1" allowOverlap="1" wp14:anchorId="5BB9D8B7" wp14:editId="03BBC9A3">
                <wp:simplePos x="0" y="0"/>
                <wp:positionH relativeFrom="column">
                  <wp:posOffset>3061970</wp:posOffset>
                </wp:positionH>
                <wp:positionV relativeFrom="paragraph">
                  <wp:posOffset>1216025</wp:posOffset>
                </wp:positionV>
                <wp:extent cx="2867025" cy="695325"/>
                <wp:effectExtent l="0" t="0" r="9525" b="9525"/>
                <wp:wrapNone/>
                <wp:docPr id="28" name="Textfeld 28"/>
                <wp:cNvGraphicFramePr/>
                <a:graphic xmlns:a="http://schemas.openxmlformats.org/drawingml/2006/main">
                  <a:graphicData uri="http://schemas.microsoft.com/office/word/2010/wordprocessingShape">
                    <wps:wsp>
                      <wps:cNvSpPr txBox="1"/>
                      <wps:spPr>
                        <a:xfrm>
                          <a:off x="0" y="0"/>
                          <a:ext cx="2867025" cy="695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5DDFFA" w14:textId="77777777" w:rsidR="00281975" w:rsidRPr="000B4C2E" w:rsidRDefault="00281975" w:rsidP="00281975">
                            <w:pPr>
                              <w:rPr>
                                <w:i/>
                                <w:sz w:val="16"/>
                              </w:rPr>
                            </w:pPr>
                            <w:r w:rsidRPr="00281975">
                              <w:rPr>
                                <w:i/>
                                <w:sz w:val="16"/>
                              </w:rPr>
                              <w:t>Viktoria Lang hat als Quereinsteigerin ihre Leidenschaft für die Ziegen entdeckt.</w:t>
                            </w:r>
                            <w:r>
                              <w:rPr>
                                <w:i/>
                                <w:sz w:val="16"/>
                              </w:rPr>
                              <w:t xml:space="preserve"> </w:t>
                            </w:r>
                            <w:r w:rsidRPr="00281975">
                              <w:rPr>
                                <w:i/>
                                <w:sz w:val="16"/>
                              </w:rPr>
                              <w:t>Bildnachweis: privat</w:t>
                            </w:r>
                            <w:r>
                              <w:rPr>
                                <w:i/>
                                <w:sz w:val="16"/>
                              </w:rPr>
                              <w: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B9D8B7" id="Textfeld 28" o:spid="_x0000_s1034" type="#_x0000_t202" style="position:absolute;left:0;text-align:left;margin-left:241.1pt;margin-top:95.75pt;width:225.75pt;height:54.7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" fillcolor="white [3201]" stroked="f" strokeweight=".5pt">
                <v:textbox>
                  <w:txbxContent>
                    <w:p w14:paraId="505DDFFA" w14:textId="77777777" w:rsidR="00281975" w:rsidRPr="000B4C2E" w:rsidRDefault="00281975" w:rsidP="00281975">
                      <w:pPr>
                        <w:rPr>
                          <w:i/>
                          <w:sz w:val="16"/>
                        </w:rPr>
                      </w:pPr>
                      <w:r w:rsidRPr="00281975">
                        <w:rPr>
                          <w:i/>
                          <w:sz w:val="16"/>
                        </w:rPr>
                        <w:t>Viktoria Lang hat als Quereinsteigerin ihre Leidenschaft für die Ziegen entdeckt.</w:t>
                      </w:r>
                      <w:r>
                        <w:rPr>
                          <w:i/>
                          <w:sz w:val="16"/>
                        </w:rPr>
                        <w:t xml:space="preserve"> </w:t>
                      </w:r>
                      <w:r w:rsidRPr="00281975">
                        <w:rPr>
                          <w:i/>
                          <w:sz w:val="16"/>
                        </w:rPr>
                        <w:t>Bildnachweis: privat</w:t>
                      </w:r>
                      <w:r>
                        <w:rPr>
                          <w:i/>
                          <w:sz w:val="16"/>
                        </w:rPr>
                        <w:t>, Abdruck honorarfrei</w:t>
                      </w:r>
                    </w:p>
                  </w:txbxContent>
                </v:textbox>
              </v:shape>
            </w:pict>
          </mc:Fallback>
        </mc:AlternateContent>
      </w:r>
      <w:r w:rsidR="005F24FF">
        <w:rPr>
          <w:lang w:val="de-DE"/>
        </w:rPr>
        <w:t xml:space="preserve">Als Quereinsteigerin ist </w:t>
      </w:r>
      <w:r w:rsidR="005F24FF" w:rsidRPr="00FD21D1">
        <w:rPr>
          <w:lang w:val="de-DE"/>
        </w:rPr>
        <w:t xml:space="preserve">Viktoria </w:t>
      </w:r>
      <w:r w:rsidR="0024620B">
        <w:rPr>
          <w:lang w:val="de-DE"/>
        </w:rPr>
        <w:t>durch ihren</w:t>
      </w:r>
      <w:r w:rsidR="005F24FF" w:rsidRPr="00FD21D1">
        <w:rPr>
          <w:lang w:val="de-DE"/>
        </w:rPr>
        <w:t xml:space="preserve"> Partner Jürgen zur Landwirtschaft gekommen. Bis dahin war sie in unterschiedlichen Berufen tätig, hat aber nach der Matura nicht ihren richtigen Weg gefunden. Gemeinsam mit ihrem Verlobten hat sie in der Bioschule Schlägl die Ausbildung zur landwirtschaftlichen Facharbeiterin absolviert und sich im Zuge einer Exkursion auf einen Ziegenbetrieb buchstäblich noch einmal verliebt</w:t>
      </w:r>
      <w:r w:rsidR="0024620B">
        <w:rPr>
          <w:lang w:val="de-DE"/>
        </w:rPr>
        <w:t>, und zwar in die Ziegen</w:t>
      </w:r>
      <w:r w:rsidR="005F24FF" w:rsidRPr="00FD21D1">
        <w:rPr>
          <w:lang w:val="de-DE"/>
        </w:rPr>
        <w:t xml:space="preserve">. Auf einen Schlag hat sie ihre absolute Bestimmung gefunden und im Jahr 2020 zogen die ersten Saanen-Ziegen in ihrem neuen Biohof in Peilstein ein. Mittlerweile </w:t>
      </w:r>
      <w:r w:rsidR="0024620B">
        <w:rPr>
          <w:lang w:val="de-DE"/>
        </w:rPr>
        <w:t>gibt es am Hof</w:t>
      </w:r>
      <w:r w:rsidR="005F24FF" w:rsidRPr="00FD21D1">
        <w:rPr>
          <w:lang w:val="de-DE"/>
        </w:rPr>
        <w:t xml:space="preserve"> 152 Milchziegen. Diese werden auf einem Melkkarussell gemolken. Die Rohmilch wird jeden dritten Tag von der Käserei Stift Schlierbach abgeholt und dort weiterverarbeitet. Nebenbei haben Viktoria und Jürgen auch noch eine Kalbinnenaufzucht mit 12 Tieren auf ihrem Betrieb. Den ganzen Weg und auch weitere Schritte teilt Viktoria regelmäßig auf Instagram, Facebook und auf ihrer Website. Unter www.ziegenglueck.at ist auch die Folge von „Theresas Stallgeflüster“ </w:t>
      </w:r>
      <w:r w:rsidR="0024620B">
        <w:rPr>
          <w:lang w:val="de-DE"/>
        </w:rPr>
        <w:t>des Fernsehsenders</w:t>
      </w:r>
      <w:r w:rsidR="005F24FF" w:rsidRPr="00FD21D1">
        <w:rPr>
          <w:lang w:val="de-DE"/>
        </w:rPr>
        <w:t xml:space="preserve"> LT1</w:t>
      </w:r>
      <w:r w:rsidR="0024620B">
        <w:rPr>
          <w:lang w:val="de-DE"/>
        </w:rPr>
        <w:t>, die auf dem Betrieb gedreht wurde,</w:t>
      </w:r>
      <w:r w:rsidR="005F24FF" w:rsidRPr="00FD21D1">
        <w:rPr>
          <w:lang w:val="de-DE"/>
        </w:rPr>
        <w:t xml:space="preserve"> zu sehen. Viktoria lässt auch anklingen, dass </w:t>
      </w:r>
      <w:r w:rsidR="0024620B">
        <w:rPr>
          <w:lang w:val="de-DE"/>
        </w:rPr>
        <w:t xml:space="preserve">sie sich vorstellen kann, die Produkte direkt zu vermarkten. Das ist aber noch Zukunftsmusik und Viktoria möchte nicht zu viele Schritte auf einmal machen. </w:t>
      </w:r>
      <w:r w:rsidR="005F24FF" w:rsidRPr="00FD21D1">
        <w:rPr>
          <w:lang w:val="de-DE"/>
        </w:rPr>
        <w:t>„</w:t>
      </w:r>
      <w:r w:rsidR="0024620B">
        <w:rPr>
          <w:lang w:val="de-DE"/>
        </w:rPr>
        <w:t>Wir wollen uns n</w:t>
      </w:r>
      <w:r w:rsidR="005F24FF" w:rsidRPr="00FD21D1">
        <w:rPr>
          <w:lang w:val="de-DE"/>
        </w:rPr>
        <w:t>icht vor der Öffentlichkeit verstecken“, ist Viktoria</w:t>
      </w:r>
      <w:r w:rsidR="0024620B">
        <w:rPr>
          <w:lang w:val="de-DE"/>
        </w:rPr>
        <w:t>s</w:t>
      </w:r>
      <w:r w:rsidR="005F24FF" w:rsidRPr="00FD21D1">
        <w:rPr>
          <w:lang w:val="de-DE"/>
        </w:rPr>
        <w:t xml:space="preserve"> großes Anliegen. So werden immer wieder Kindergartenkinder und Volksschulklassen, aber auch Landwirtschaftsschulen auf </w:t>
      </w:r>
      <w:r w:rsidR="0024620B">
        <w:rPr>
          <w:lang w:val="de-DE"/>
        </w:rPr>
        <w:t>den</w:t>
      </w:r>
      <w:r w:rsidR="005F24FF" w:rsidRPr="00FD21D1">
        <w:rPr>
          <w:lang w:val="de-DE"/>
        </w:rPr>
        <w:t xml:space="preserve"> Hof eingeladen. Immer wenn es Nachwuchs bei den Saanen-Ziegen in Peilstein gibt, sind diese süßen Kitze online zu bestaunen.</w:t>
      </w:r>
    </w:p>
    <w:p w14:paraId="4B86E16F" w14:textId="77777777" w:rsidR="005F24FF" w:rsidRDefault="005F24FF" w:rsidP="005F24FF">
      <w:pPr>
        <w:jc w:val="both"/>
        <w:rPr>
          <w:lang w:val="de-DE"/>
        </w:rPr>
      </w:pPr>
    </w:p>
    <w:p w14:paraId="10834BE7" w14:textId="77777777" w:rsidR="005F24FF" w:rsidRDefault="005F24FF" w:rsidP="005F24FF">
      <w:pPr>
        <w:jc w:val="both"/>
        <w:rPr>
          <w:lang w:val="de-DE"/>
        </w:rPr>
      </w:pPr>
    </w:p>
    <w:p w14:paraId="1803889B" w14:textId="77777777" w:rsidR="005F24FF" w:rsidRPr="0024620B" w:rsidRDefault="005F24FF" w:rsidP="005F24FF">
      <w:pPr>
        <w:jc w:val="both"/>
        <w:rPr>
          <w:lang w:val="de-DE"/>
        </w:rPr>
      </w:pPr>
    </w:p>
    <w:p w14:paraId="5A9C51D0" w14:textId="77777777" w:rsidR="005F24FF" w:rsidRDefault="005F24FF" w:rsidP="005F24FF">
      <w:pPr>
        <w:jc w:val="both"/>
        <w:rPr>
          <w:highlight w:val="yellow"/>
          <w:lang w:val="de-DE"/>
        </w:rPr>
      </w:pPr>
    </w:p>
    <w:p w14:paraId="39FB788C" w14:textId="77777777" w:rsidR="005F24FF" w:rsidRDefault="005F24FF" w:rsidP="005F24FF">
      <w:pPr>
        <w:jc w:val="both"/>
        <w:rPr>
          <w:highlight w:val="yellow"/>
          <w:lang w:val="de-DE"/>
        </w:rPr>
      </w:pPr>
    </w:p>
    <w:p w14:paraId="7F4C607B" w14:textId="77777777" w:rsidR="0024620B" w:rsidRPr="0024620B" w:rsidRDefault="0024620B">
      <w:pPr>
        <w:overflowPunct/>
        <w:autoSpaceDE/>
        <w:autoSpaceDN/>
        <w:adjustRightInd/>
        <w:spacing w:line="240" w:lineRule="auto"/>
        <w:textAlignment w:val="auto"/>
        <w:rPr>
          <w:lang w:val="de-DE"/>
        </w:rPr>
      </w:pPr>
      <w:r w:rsidRPr="0024620B">
        <w:rPr>
          <w:lang w:val="de-DE"/>
        </w:rPr>
        <w:br w:type="page"/>
      </w:r>
    </w:p>
    <w:p w14:paraId="301E55C8" w14:textId="77777777" w:rsidR="005F24FF" w:rsidRPr="0024620B" w:rsidRDefault="005F24FF" w:rsidP="005F24FF">
      <w:pPr>
        <w:jc w:val="both"/>
        <w:rPr>
          <w:b/>
          <w:lang w:val="de-DE"/>
        </w:rPr>
      </w:pPr>
      <w:r w:rsidRPr="0024620B">
        <w:rPr>
          <w:b/>
          <w:lang w:val="de-DE"/>
        </w:rPr>
        <w:t>Karin Maleninsky – Enns – Bezirk Linz-Land</w:t>
      </w:r>
    </w:p>
    <w:p w14:paraId="16CDA051" w14:textId="77777777" w:rsidR="005F24FF" w:rsidRDefault="005F24FF" w:rsidP="005F24FF">
      <w:pPr>
        <w:jc w:val="both"/>
        <w:rPr>
          <w:lang w:val="de-DE"/>
        </w:rPr>
      </w:pPr>
    </w:p>
    <w:p w14:paraId="698C01EA" w14:textId="77777777" w:rsidR="005F24FF" w:rsidRDefault="00281975" w:rsidP="005F24FF">
      <w:pPr>
        <w:jc w:val="both"/>
        <w:rPr>
          <w:lang w:val="de-DE"/>
        </w:rPr>
      </w:pPr>
      <w:r>
        <w:rPr>
          <w:noProof/>
          <w:lang w:eastAsia="de-AT"/>
        </w:rPr>
        <w:drawing>
          <wp:anchor distT="0" distB="540385" distL="215900" distR="114300" simplePos="0" relativeHeight="251653632" behindDoc="0" locked="0" layoutInCell="1" allowOverlap="1" wp14:anchorId="56332DEF" wp14:editId="0475FAC0">
            <wp:simplePos x="0" y="0"/>
            <wp:positionH relativeFrom="column">
              <wp:posOffset>2833370</wp:posOffset>
            </wp:positionH>
            <wp:positionV relativeFrom="paragraph">
              <wp:posOffset>6350</wp:posOffset>
            </wp:positionV>
            <wp:extent cx="2921000" cy="1948180"/>
            <wp:effectExtent l="0" t="0" r="0" b="0"/>
            <wp:wrapSquare wrapText="bothSides"/>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21000" cy="1948180"/>
                    </a:xfrm>
                    <a:prstGeom prst="rect">
                      <a:avLst/>
                    </a:prstGeom>
                  </pic:spPr>
                </pic:pic>
              </a:graphicData>
            </a:graphic>
            <wp14:sizeRelH relativeFrom="margin">
              <wp14:pctWidth>0</wp14:pctWidth>
            </wp14:sizeRelH>
            <wp14:sizeRelV relativeFrom="margin">
              <wp14:pctHeight>0</wp14:pctHeight>
            </wp14:sizeRelV>
          </wp:anchor>
        </w:drawing>
      </w:r>
      <w:r w:rsidR="005F24FF">
        <w:rPr>
          <w:lang w:val="de-DE"/>
        </w:rPr>
        <w:t>Alles in Frauenhand</w:t>
      </w:r>
    </w:p>
    <w:p w14:paraId="3B325A94" w14:textId="77777777" w:rsidR="005F24FF" w:rsidRDefault="005F24FF" w:rsidP="005F24FF">
      <w:pPr>
        <w:jc w:val="both"/>
        <w:rPr>
          <w:lang w:val="de-DE"/>
        </w:rPr>
      </w:pPr>
    </w:p>
    <w:p w14:paraId="15C9C12D" w14:textId="77777777" w:rsidR="005F24FF" w:rsidRDefault="00281975" w:rsidP="005F24FF">
      <w:pPr>
        <w:jc w:val="both"/>
        <w:rPr>
          <w:lang w:val="de-DE"/>
        </w:rPr>
      </w:pPr>
      <w:r w:rsidRPr="00281975">
        <w:rPr>
          <w:noProof/>
          <w:lang w:eastAsia="de-AT"/>
        </w:rPr>
        <mc:AlternateContent>
          <mc:Choice Requires="wps">
            <w:drawing>
              <wp:anchor distT="0" distB="0" distL="114300" distR="114300" simplePos="0" relativeHeight="251654656" behindDoc="0" locked="0" layoutInCell="1" allowOverlap="1" wp14:anchorId="3D2151D2" wp14:editId="424CB65D">
                <wp:simplePos x="0" y="0"/>
                <wp:positionH relativeFrom="column">
                  <wp:posOffset>2795270</wp:posOffset>
                </wp:positionH>
                <wp:positionV relativeFrom="paragraph">
                  <wp:posOffset>1463675</wp:posOffset>
                </wp:positionV>
                <wp:extent cx="3048000" cy="723900"/>
                <wp:effectExtent l="0" t="0" r="0" b="0"/>
                <wp:wrapNone/>
                <wp:docPr id="29" name="Textfeld 29"/>
                <wp:cNvGraphicFramePr/>
                <a:graphic xmlns:a="http://schemas.openxmlformats.org/drawingml/2006/main">
                  <a:graphicData uri="http://schemas.microsoft.com/office/word/2010/wordprocessingShape">
                    <wps:wsp>
                      <wps:cNvSpPr txBox="1"/>
                      <wps:spPr>
                        <a:xfrm>
                          <a:off x="0" y="0"/>
                          <a:ext cx="3048000" cy="723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928A50" w14:textId="77777777" w:rsidR="00281975" w:rsidRPr="000B4C2E" w:rsidRDefault="00281975" w:rsidP="00281975">
                            <w:pPr>
                              <w:rPr>
                                <w:i/>
                                <w:sz w:val="16"/>
                              </w:rPr>
                            </w:pPr>
                            <w:r w:rsidRPr="00281975">
                              <w:rPr>
                                <w:i/>
                                <w:sz w:val="16"/>
                              </w:rPr>
                              <w:t>Der Name von Karin Maleninsky steht für veredelte Obstprodukte höchster Qualität.</w:t>
                            </w:r>
                            <w:r w:rsidR="00C03DDE">
                              <w:rPr>
                                <w:i/>
                                <w:sz w:val="16"/>
                              </w:rPr>
                              <w:t xml:space="preserve"> </w:t>
                            </w:r>
                            <w:r w:rsidRPr="00281975">
                              <w:rPr>
                                <w:i/>
                                <w:sz w:val="16"/>
                              </w:rPr>
                              <w:t>Bildnachweis: Visual Kings,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2151D2" id="Textfeld 29" o:spid="_x0000_s1035" type="#_x0000_t202" style="position:absolute;left:0;text-align:left;margin-left:220.1pt;margin-top:115.25pt;width:240pt;height:5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" fillcolor="white [3201]" stroked="f" strokeweight=".5pt">
                <v:textbox>
                  <w:txbxContent>
                    <w:p w14:paraId="3F928A50" w14:textId="77777777" w:rsidR="00281975" w:rsidRPr="000B4C2E" w:rsidRDefault="00281975" w:rsidP="00281975">
                      <w:pPr>
                        <w:rPr>
                          <w:i/>
                          <w:sz w:val="16"/>
                        </w:rPr>
                      </w:pPr>
                      <w:r w:rsidRPr="00281975">
                        <w:rPr>
                          <w:i/>
                          <w:sz w:val="16"/>
                        </w:rPr>
                        <w:t>Der Name von Karin Maleninsky steht für veredelte Obstprodukte höchster Qualität.</w:t>
                      </w:r>
                      <w:r w:rsidR="00C03DDE">
                        <w:rPr>
                          <w:i/>
                          <w:sz w:val="16"/>
                        </w:rPr>
                        <w:t xml:space="preserve"> </w:t>
                      </w:r>
                      <w:r w:rsidRPr="00281975">
                        <w:rPr>
                          <w:i/>
                          <w:sz w:val="16"/>
                        </w:rPr>
                        <w:t>Bildnachweis: Visual Kings, Abdruck honorarfrei</w:t>
                      </w:r>
                    </w:p>
                  </w:txbxContent>
                </v:textbox>
              </v:shape>
            </w:pict>
          </mc:Fallback>
        </mc:AlternateContent>
      </w:r>
      <w:r w:rsidR="005F24FF">
        <w:rPr>
          <w:lang w:val="de-DE"/>
        </w:rPr>
        <w:t>Qualitätsobstweine aus Birnen und Äpfel</w:t>
      </w:r>
      <w:r w:rsidR="00816840">
        <w:rPr>
          <w:lang w:val="de-DE"/>
        </w:rPr>
        <w:t>n</w:t>
      </w:r>
      <w:r w:rsidR="005F24FF">
        <w:rPr>
          <w:lang w:val="de-DE"/>
        </w:rPr>
        <w:t xml:space="preserve"> und deren Weiterverarbeitung zu genussvollen Gaumenreisen sind </w:t>
      </w:r>
      <w:r w:rsidR="00816840">
        <w:rPr>
          <w:lang w:val="de-DE"/>
        </w:rPr>
        <w:t>die Leidenschaft von Karin Maleninsky</w:t>
      </w:r>
      <w:r w:rsidR="005F24FF">
        <w:rPr>
          <w:lang w:val="de-DE"/>
        </w:rPr>
        <w:t xml:space="preserve"> und </w:t>
      </w:r>
      <w:r w:rsidR="00816840">
        <w:rPr>
          <w:lang w:val="de-DE"/>
        </w:rPr>
        <w:t>ihr Name</w:t>
      </w:r>
      <w:r w:rsidR="005F24FF">
        <w:rPr>
          <w:lang w:val="de-DE"/>
        </w:rPr>
        <w:t xml:space="preserve"> steht sie für </w:t>
      </w:r>
      <w:r w:rsidR="00816840">
        <w:rPr>
          <w:lang w:val="de-DE"/>
        </w:rPr>
        <w:t>exzellente</w:t>
      </w:r>
      <w:r w:rsidR="005F24FF">
        <w:rPr>
          <w:lang w:val="de-DE"/>
        </w:rPr>
        <w:t xml:space="preserve"> Produkte. Ursprünglich aus dem Managementbereich kommend, entschied </w:t>
      </w:r>
      <w:r w:rsidR="00816840">
        <w:rPr>
          <w:lang w:val="de-DE"/>
        </w:rPr>
        <w:t>sich Maleninsky</w:t>
      </w:r>
      <w:r w:rsidR="005F24FF">
        <w:rPr>
          <w:lang w:val="de-DE"/>
        </w:rPr>
        <w:t xml:space="preserve"> mit Herz und Seele für den Beruf der Bäuerin und wurde Betriebsführerin am Hof Maleninsky. Von der Ernte beginnend bis zur Kellereitechnik, bis zu den Kreationen, die man in ihren Flaschen oder Gläsern findet, und letztlich auch die Vermarktung – alles liegt heute in </w:t>
      </w:r>
      <w:r w:rsidR="00816840">
        <w:rPr>
          <w:lang w:val="de-DE"/>
        </w:rPr>
        <w:t>Karins</w:t>
      </w:r>
      <w:r w:rsidR="005F24FF">
        <w:rPr>
          <w:lang w:val="de-DE"/>
        </w:rPr>
        <w:t xml:space="preserve"> Hand. Ihre innovativen und spannenden Produkte waren heuer bei der Ab-Hof-Messe in Wieselburg mit zwei Bundessiegen aus 10 Goldmedaillen wieder sehr erfolgreich – das erfolgreichste Ergebnis für den Hof </w:t>
      </w:r>
      <w:r w:rsidR="00976819">
        <w:rPr>
          <w:lang w:val="de-DE"/>
        </w:rPr>
        <w:t>in</w:t>
      </w:r>
      <w:r w:rsidR="005F24FF">
        <w:rPr>
          <w:lang w:val="de-DE"/>
        </w:rPr>
        <w:t xml:space="preserve"> seiner Geschichte. </w:t>
      </w:r>
    </w:p>
    <w:p w14:paraId="780493EA" w14:textId="77777777" w:rsidR="005F24FF" w:rsidRDefault="005F24FF" w:rsidP="005F24FF">
      <w:pPr>
        <w:jc w:val="both"/>
        <w:rPr>
          <w:lang w:val="de-DE"/>
        </w:rPr>
      </w:pPr>
      <w:r>
        <w:rPr>
          <w:lang w:val="de-DE"/>
        </w:rPr>
        <w:t xml:space="preserve">Kennerinnen und Kennern der Szene sind ihre Seccos, Schmankerl und in Kooperation produzierte NONEssige und </w:t>
      </w:r>
      <w:r w:rsidRPr="00EF04F7">
        <w:rPr>
          <w:lang w:val="de-DE"/>
        </w:rPr>
        <w:t xml:space="preserve">NONKaviar </w:t>
      </w:r>
      <w:r>
        <w:rPr>
          <w:lang w:val="de-DE"/>
        </w:rPr>
        <w:t>ein Begriff. I</w:t>
      </w:r>
      <w:r w:rsidRPr="006254C0">
        <w:rPr>
          <w:lang w:val="de-DE"/>
        </w:rPr>
        <w:t>hr gelingt es</w:t>
      </w:r>
      <w:r>
        <w:rPr>
          <w:lang w:val="de-DE"/>
        </w:rPr>
        <w:t>,</w:t>
      </w:r>
      <w:r w:rsidRPr="006254C0">
        <w:rPr>
          <w:lang w:val="de-DE"/>
        </w:rPr>
        <w:t xml:space="preserve"> traditionell bäuerliche Produkte</w:t>
      </w:r>
      <w:r w:rsidR="00976819">
        <w:rPr>
          <w:lang w:val="de-DE"/>
        </w:rPr>
        <w:t xml:space="preserve"> neu auszurichten und innovativ und</w:t>
      </w:r>
      <w:r w:rsidRPr="006254C0">
        <w:rPr>
          <w:lang w:val="de-DE"/>
        </w:rPr>
        <w:t xml:space="preserve"> modern zu vermarkten.</w:t>
      </w:r>
      <w:r>
        <w:rPr>
          <w:lang w:val="de-DE"/>
        </w:rPr>
        <w:t xml:space="preserve"> In dieser doch von Männern dominierten Branche </w:t>
      </w:r>
      <w:r w:rsidR="00976819">
        <w:rPr>
          <w:lang w:val="de-DE"/>
        </w:rPr>
        <w:t>„</w:t>
      </w:r>
      <w:r>
        <w:rPr>
          <w:lang w:val="de-DE"/>
        </w:rPr>
        <w:t>ihre Frau</w:t>
      </w:r>
      <w:r w:rsidR="00976819">
        <w:rPr>
          <w:lang w:val="de-DE"/>
        </w:rPr>
        <w:t xml:space="preserve">“ zu stehen, </w:t>
      </w:r>
      <w:r>
        <w:rPr>
          <w:lang w:val="de-DE"/>
        </w:rPr>
        <w:t xml:space="preserve">Einkommen und somit den Lebensunterhalt zu erwirtschaften und weiterhin so viel Spaß an dem, was sie tut, zu haben, sind ihr erklärtes Ziel. </w:t>
      </w:r>
      <w:r w:rsidR="00976819">
        <w:rPr>
          <w:lang w:val="de-DE"/>
        </w:rPr>
        <w:t>Maleninsky</w:t>
      </w:r>
      <w:r>
        <w:rPr>
          <w:lang w:val="de-DE"/>
        </w:rPr>
        <w:t xml:space="preserve"> wird uns auch weiterhin mit Produktkreationen, wie z.B. NONSeccos, überraschen und als Gründungsmitglied der MostTraun4tler alles rund um das Thema </w:t>
      </w:r>
      <w:r w:rsidRPr="007609E1">
        <w:rPr>
          <w:lang w:val="de-DE"/>
        </w:rPr>
        <w:t>Qualitätsobstwein als Produzentin und Botschafterin</w:t>
      </w:r>
      <w:r>
        <w:rPr>
          <w:lang w:val="de-DE"/>
        </w:rPr>
        <w:t xml:space="preserve"> weiterverbreiten. </w:t>
      </w:r>
      <w:r w:rsidR="00976819">
        <w:rPr>
          <w:lang w:val="de-DE"/>
        </w:rPr>
        <w:t>„</w:t>
      </w:r>
      <w:r w:rsidRPr="007609E1">
        <w:rPr>
          <w:lang w:val="de-DE"/>
        </w:rPr>
        <w:t>Der Qualitätsmost</w:t>
      </w:r>
      <w:r>
        <w:rPr>
          <w:lang w:val="de-DE"/>
        </w:rPr>
        <w:t>, vor allem aus Streuobst,</w:t>
      </w:r>
      <w:r w:rsidRPr="007609E1">
        <w:rPr>
          <w:lang w:val="de-DE"/>
        </w:rPr>
        <w:t xml:space="preserve"> braucht wieder seinen verdienten Platz in unseren Kühlschränken, als erfrischendes </w:t>
      </w:r>
      <w:r>
        <w:rPr>
          <w:lang w:val="de-DE"/>
        </w:rPr>
        <w:t xml:space="preserve">salonfähiges, </w:t>
      </w:r>
      <w:r w:rsidRPr="007609E1">
        <w:rPr>
          <w:lang w:val="de-DE"/>
        </w:rPr>
        <w:t>alkohol</w:t>
      </w:r>
      <w:r>
        <w:rPr>
          <w:lang w:val="de-DE"/>
        </w:rPr>
        <w:t>ärmeres</w:t>
      </w:r>
      <w:r w:rsidR="00976819">
        <w:rPr>
          <w:lang w:val="de-DE"/>
        </w:rPr>
        <w:t>,</w:t>
      </w:r>
      <w:r w:rsidRPr="007609E1">
        <w:rPr>
          <w:lang w:val="de-DE"/>
        </w:rPr>
        <w:t xml:space="preserve"> gesundes Getränk unsere</w:t>
      </w:r>
      <w:r>
        <w:rPr>
          <w:lang w:val="de-DE"/>
        </w:rPr>
        <w:t>r</w:t>
      </w:r>
      <w:r w:rsidRPr="007609E1">
        <w:rPr>
          <w:lang w:val="de-DE"/>
        </w:rPr>
        <w:t xml:space="preserve"> Region</w:t>
      </w:r>
      <w:r>
        <w:rPr>
          <w:lang w:val="de-DE"/>
        </w:rPr>
        <w:t xml:space="preserve">. Auch der Stellenwert unserer Birnen und Streuobstwiesen muss wieder in </w:t>
      </w:r>
      <w:r w:rsidR="00976819">
        <w:rPr>
          <w:lang w:val="de-DE"/>
        </w:rPr>
        <w:t xml:space="preserve">den </w:t>
      </w:r>
      <w:r>
        <w:rPr>
          <w:lang w:val="de-DE"/>
        </w:rPr>
        <w:t>Fokus gerückt werden und dient somit dem Erhalt eines seit Generationen existierenden Kulturgutes</w:t>
      </w:r>
      <w:r w:rsidRPr="007609E1">
        <w:rPr>
          <w:lang w:val="de-DE"/>
        </w:rPr>
        <w:t>", ist Karin überzeugt.</w:t>
      </w:r>
    </w:p>
    <w:p w14:paraId="62AB7D87" w14:textId="77777777" w:rsidR="005F24FF" w:rsidRPr="008417EF" w:rsidRDefault="005F24FF" w:rsidP="005F24FF">
      <w:pPr>
        <w:jc w:val="both"/>
        <w:rPr>
          <w:rFonts w:cs="Arial"/>
          <w:sz w:val="20"/>
          <w:szCs w:val="20"/>
          <w:lang w:val="de-DE"/>
        </w:rPr>
      </w:pPr>
    </w:p>
    <w:p w14:paraId="67FB9841" w14:textId="77777777" w:rsidR="005F24FF" w:rsidRDefault="005F24FF" w:rsidP="005F24FF">
      <w:pPr>
        <w:jc w:val="both"/>
        <w:rPr>
          <w:lang w:val="de-DE"/>
        </w:rPr>
      </w:pPr>
    </w:p>
    <w:p w14:paraId="3A0CEB40" w14:textId="77777777" w:rsidR="005F24FF" w:rsidRDefault="005F24FF" w:rsidP="005F24FF">
      <w:pPr>
        <w:jc w:val="both"/>
        <w:rPr>
          <w:lang w:val="de-DE"/>
        </w:rPr>
      </w:pPr>
    </w:p>
    <w:p w14:paraId="1CA9D6D6" w14:textId="77777777" w:rsidR="00C03DDE" w:rsidRPr="00C03DDE" w:rsidRDefault="00C03DDE">
      <w:pPr>
        <w:overflowPunct/>
        <w:autoSpaceDE/>
        <w:autoSpaceDN/>
        <w:adjustRightInd/>
        <w:spacing w:line="240" w:lineRule="auto"/>
        <w:textAlignment w:val="auto"/>
        <w:rPr>
          <w:lang w:val="de-DE"/>
        </w:rPr>
      </w:pPr>
      <w:r w:rsidRPr="00C03DDE">
        <w:rPr>
          <w:lang w:val="de-DE"/>
        </w:rPr>
        <w:br w:type="page"/>
      </w:r>
    </w:p>
    <w:p w14:paraId="3AA38863" w14:textId="77777777" w:rsidR="005F24FF" w:rsidRPr="00976819" w:rsidRDefault="00C03DDE" w:rsidP="005F24FF">
      <w:pPr>
        <w:jc w:val="both"/>
        <w:rPr>
          <w:b/>
          <w:lang w:val="de-DE"/>
        </w:rPr>
      </w:pPr>
      <w:r>
        <w:rPr>
          <w:noProof/>
          <w:lang w:eastAsia="de-AT"/>
        </w:rPr>
        <w:drawing>
          <wp:anchor distT="0" distB="540385" distL="215900" distR="114300" simplePos="0" relativeHeight="251655680" behindDoc="0" locked="0" layoutInCell="1" allowOverlap="1" wp14:anchorId="13FCD5CB" wp14:editId="65A29593">
            <wp:simplePos x="0" y="0"/>
            <wp:positionH relativeFrom="column">
              <wp:posOffset>3833495</wp:posOffset>
            </wp:positionH>
            <wp:positionV relativeFrom="paragraph">
              <wp:posOffset>-3175</wp:posOffset>
            </wp:positionV>
            <wp:extent cx="1915160" cy="2872740"/>
            <wp:effectExtent l="0" t="0" r="8890" b="3810"/>
            <wp:wrapSquare wrapText="bothSides"/>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5160" cy="2872740"/>
                    </a:xfrm>
                    <a:prstGeom prst="rect">
                      <a:avLst/>
                    </a:prstGeom>
                  </pic:spPr>
                </pic:pic>
              </a:graphicData>
            </a:graphic>
            <wp14:sizeRelH relativeFrom="margin">
              <wp14:pctWidth>0</wp14:pctWidth>
            </wp14:sizeRelH>
            <wp14:sizeRelV relativeFrom="margin">
              <wp14:pctHeight>0</wp14:pctHeight>
            </wp14:sizeRelV>
          </wp:anchor>
        </w:drawing>
      </w:r>
      <w:r w:rsidR="005F24FF" w:rsidRPr="00976819">
        <w:rPr>
          <w:b/>
          <w:lang w:val="de-DE"/>
        </w:rPr>
        <w:t>Magdalena Neubauer – Thalheim – Bezirk Wels</w:t>
      </w:r>
    </w:p>
    <w:p w14:paraId="2EB42418" w14:textId="77777777" w:rsidR="005F24FF" w:rsidRDefault="005F24FF" w:rsidP="005F24FF">
      <w:pPr>
        <w:jc w:val="both"/>
        <w:rPr>
          <w:highlight w:val="yellow"/>
          <w:lang w:val="de-DE"/>
        </w:rPr>
      </w:pPr>
    </w:p>
    <w:p w14:paraId="4FD9764C" w14:textId="77777777" w:rsidR="005F24FF" w:rsidRDefault="005F24FF" w:rsidP="005F24FF">
      <w:pPr>
        <w:jc w:val="both"/>
        <w:rPr>
          <w:lang w:val="de-DE"/>
        </w:rPr>
      </w:pPr>
      <w:r w:rsidRPr="00091366">
        <w:rPr>
          <w:lang w:val="de-DE"/>
        </w:rPr>
        <w:t>Direktvermarktung am Wohlmayergut</w:t>
      </w:r>
    </w:p>
    <w:p w14:paraId="649C29AF" w14:textId="77777777" w:rsidR="005F24FF" w:rsidRDefault="005F24FF" w:rsidP="005F24FF">
      <w:pPr>
        <w:jc w:val="both"/>
        <w:rPr>
          <w:lang w:val="de-DE"/>
        </w:rPr>
      </w:pPr>
    </w:p>
    <w:p w14:paraId="55F803E0" w14:textId="77777777" w:rsidR="005F24FF" w:rsidRDefault="00C03DDE" w:rsidP="005F24FF">
      <w:pPr>
        <w:jc w:val="both"/>
        <w:rPr>
          <w:lang w:val="de-DE"/>
        </w:rPr>
      </w:pPr>
      <w:r w:rsidRPr="00C03DDE">
        <w:rPr>
          <w:noProof/>
          <w:lang w:eastAsia="de-AT"/>
        </w:rPr>
        <mc:AlternateContent>
          <mc:Choice Requires="wps">
            <w:drawing>
              <wp:anchor distT="0" distB="0" distL="114300" distR="114300" simplePos="0" relativeHeight="251656704" behindDoc="0" locked="0" layoutInCell="1" allowOverlap="1" wp14:anchorId="29511786" wp14:editId="27003178">
                <wp:simplePos x="0" y="0"/>
                <wp:positionH relativeFrom="column">
                  <wp:posOffset>3843020</wp:posOffset>
                </wp:positionH>
                <wp:positionV relativeFrom="paragraph">
                  <wp:posOffset>2111375</wp:posOffset>
                </wp:positionV>
                <wp:extent cx="2057400" cy="904875"/>
                <wp:effectExtent l="0" t="0" r="0" b="9525"/>
                <wp:wrapNone/>
                <wp:docPr id="30" name="Textfeld 30"/>
                <wp:cNvGraphicFramePr/>
                <a:graphic xmlns:a="http://schemas.openxmlformats.org/drawingml/2006/main">
                  <a:graphicData uri="http://schemas.microsoft.com/office/word/2010/wordprocessingShape">
                    <wps:wsp>
                      <wps:cNvSpPr txBox="1"/>
                      <wps:spPr>
                        <a:xfrm>
                          <a:off x="0" y="0"/>
                          <a:ext cx="2057400" cy="904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A1AAD3" w14:textId="77777777" w:rsidR="00C03DDE" w:rsidRPr="00C03DDE" w:rsidRDefault="00C03DDE" w:rsidP="00C03DDE">
                            <w:pPr>
                              <w:rPr>
                                <w:i/>
                                <w:sz w:val="16"/>
                              </w:rPr>
                            </w:pPr>
                            <w:r w:rsidRPr="00C03DDE">
                              <w:rPr>
                                <w:i/>
                                <w:sz w:val="16"/>
                              </w:rPr>
                              <w:t>Magdalena Neubauer hat mit ihren 25 Jahren bereits viel am Hof umgesetzt, hat aber auch noch Vieles vor.</w:t>
                            </w:r>
                          </w:p>
                          <w:p w14:paraId="7F232E0D" w14:textId="77777777" w:rsidR="00C03DDE" w:rsidRPr="000B4C2E" w:rsidRDefault="00C03DDE" w:rsidP="00C03DDE">
                            <w:pPr>
                              <w:rPr>
                                <w:i/>
                                <w:sz w:val="16"/>
                              </w:rPr>
                            </w:pPr>
                            <w:r w:rsidRPr="00C03DDE">
                              <w:rPr>
                                <w:i/>
                                <w:sz w:val="16"/>
                              </w:rPr>
                              <w:t>Bildnachweis: privat,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11786" id="Textfeld 30" o:spid="_x0000_s1036" type="#_x0000_t202" style="position:absolute;left:0;text-align:left;margin-left:302.6pt;margin-top:166.25pt;width:162pt;height:7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" fillcolor="white [3201]" stroked="f" strokeweight=".5pt">
                <v:textbox>
                  <w:txbxContent>
                    <w:p w14:paraId="32A1AAD3" w14:textId="77777777" w:rsidR="00C03DDE" w:rsidRPr="00C03DDE" w:rsidRDefault="00C03DDE" w:rsidP="00C03DDE">
                      <w:pPr>
                        <w:rPr>
                          <w:i/>
                          <w:sz w:val="16"/>
                        </w:rPr>
                      </w:pPr>
                      <w:r w:rsidRPr="00C03DDE">
                        <w:rPr>
                          <w:i/>
                          <w:sz w:val="16"/>
                        </w:rPr>
                        <w:t>Magdalena Neubauer hat mit ihren 25 Jahren bereits viel am Hof umgesetzt, hat aber auch noch Vieles vor.</w:t>
                      </w:r>
                    </w:p>
                    <w:p w14:paraId="7F232E0D" w14:textId="77777777" w:rsidR="00C03DDE" w:rsidRPr="000B4C2E" w:rsidRDefault="00C03DDE" w:rsidP="00C03DDE">
                      <w:pPr>
                        <w:rPr>
                          <w:i/>
                          <w:sz w:val="16"/>
                        </w:rPr>
                      </w:pPr>
                      <w:r w:rsidRPr="00C03DDE">
                        <w:rPr>
                          <w:i/>
                          <w:sz w:val="16"/>
                        </w:rPr>
                        <w:t>Bildnachweis: privat, Abdruck honorarfrei</w:t>
                      </w:r>
                    </w:p>
                  </w:txbxContent>
                </v:textbox>
              </v:shape>
            </w:pict>
          </mc:Fallback>
        </mc:AlternateContent>
      </w:r>
      <w:r w:rsidR="005F24FF">
        <w:rPr>
          <w:lang w:val="de-DE"/>
        </w:rPr>
        <w:t>Magdalena Neubauer ist 25 Jahre jung und als Meisterin im Bereich Landwirtschaft in den Wettbewerb um die bäuerliche Unternehmerin 2023 getreten. Sie hat nach der Fachschule in Lambach auch noch die Matura an der HBLA Elmberg abgeschlossen und arbeitet seit 2018 auf dem elterlichen Betrieb mit de</w:t>
      </w:r>
      <w:r w:rsidR="00976819">
        <w:rPr>
          <w:lang w:val="de-DE"/>
        </w:rPr>
        <w:t>n</w:t>
      </w:r>
      <w:r w:rsidR="005F24FF">
        <w:rPr>
          <w:lang w:val="de-DE"/>
        </w:rPr>
        <w:t xml:space="preserve"> </w:t>
      </w:r>
      <w:r w:rsidR="00976819">
        <w:rPr>
          <w:lang w:val="de-DE"/>
        </w:rPr>
        <w:t>Schwerpunkten</w:t>
      </w:r>
      <w:r w:rsidR="005F24FF">
        <w:rPr>
          <w:lang w:val="de-DE"/>
        </w:rPr>
        <w:t xml:space="preserve"> Schweinehaltung, Ackerbau und Direktvermarktung mit. Die äußerst engagierte junge Frau ist „daneben“ noch als Betriebshelferin für den Maschinenring tätig, unterstützt bei der Antragsabwicklung in der BBK Wels und betreibt Schule am Bauernhof. Hier gibt es Angebote wie „Ein Tag als Schweinebäuerin/</w:t>
      </w:r>
      <w:r w:rsidR="005F24FF" w:rsidRPr="007F4666">
        <w:rPr>
          <w:lang w:val="de-DE"/>
        </w:rPr>
        <w:t>Schweinebauer</w:t>
      </w:r>
      <w:r w:rsidR="005F24FF">
        <w:rPr>
          <w:lang w:val="de-DE"/>
        </w:rPr>
        <w:t>“ oder „D</w:t>
      </w:r>
      <w:r w:rsidR="005F24FF" w:rsidRPr="007F4666">
        <w:rPr>
          <w:lang w:val="de-DE"/>
        </w:rPr>
        <w:t>er Schatz des Bauernhofes</w:t>
      </w:r>
      <w:r w:rsidR="005F24FF">
        <w:rPr>
          <w:lang w:val="de-DE"/>
        </w:rPr>
        <w:t>“ bzw. im Herbstprogramm „V</w:t>
      </w:r>
      <w:r w:rsidR="005F24FF" w:rsidRPr="007F4666">
        <w:rPr>
          <w:lang w:val="de-DE"/>
        </w:rPr>
        <w:t>om Obst bis zum Saft</w:t>
      </w:r>
      <w:r w:rsidR="005F24FF">
        <w:rPr>
          <w:lang w:val="de-DE"/>
        </w:rPr>
        <w:t>“.</w:t>
      </w:r>
      <w:r w:rsidR="005F24FF" w:rsidRPr="00EA4C3F">
        <w:rPr>
          <w:lang w:val="de-DE"/>
        </w:rPr>
        <w:t xml:space="preserve"> </w:t>
      </w:r>
      <w:r w:rsidR="005F24FF">
        <w:rPr>
          <w:lang w:val="de-DE"/>
        </w:rPr>
        <w:t>So bringt die junge Bäuerin viele wertvolle Informationen über die Landwirtschaft direkt an die Konsumentinnen und Konsumenten von morgen.</w:t>
      </w:r>
    </w:p>
    <w:p w14:paraId="26B99865" w14:textId="77777777" w:rsidR="00C03DDE" w:rsidRDefault="00C03DDE" w:rsidP="005F24FF">
      <w:pPr>
        <w:jc w:val="both"/>
        <w:rPr>
          <w:lang w:val="de-DE"/>
        </w:rPr>
      </w:pPr>
    </w:p>
    <w:p w14:paraId="3918235F" w14:textId="77777777" w:rsidR="005F24FF" w:rsidRDefault="005F24FF" w:rsidP="005F24FF">
      <w:pPr>
        <w:jc w:val="both"/>
        <w:rPr>
          <w:lang w:val="de-DE"/>
        </w:rPr>
      </w:pPr>
      <w:r>
        <w:rPr>
          <w:lang w:val="de-DE"/>
        </w:rPr>
        <w:t xml:space="preserve">Seit 2019 stellt auch die Direktvermarktung von eigenen Produkten und Angeboten aus dem Umkreis einen Betriebszweig dar. Dafür wurde eine Marillenplantage </w:t>
      </w:r>
      <w:r w:rsidR="00976819">
        <w:rPr>
          <w:lang w:val="de-DE"/>
        </w:rPr>
        <w:t>mit</w:t>
      </w:r>
      <w:r>
        <w:rPr>
          <w:lang w:val="de-DE"/>
        </w:rPr>
        <w:t xml:space="preserve"> 350 Bäume</w:t>
      </w:r>
      <w:r w:rsidR="00976819">
        <w:rPr>
          <w:lang w:val="de-DE"/>
        </w:rPr>
        <w:t>n</w:t>
      </w:r>
      <w:r>
        <w:rPr>
          <w:lang w:val="de-DE"/>
        </w:rPr>
        <w:t xml:space="preserve"> angepflanzt und auch die ersten Ölkürbisse. Beginnend mit dem klassischen Produkt Kürbiskernöl ist das Angebot immer umfangreicher geworden und kann über einen Webshop auf der eigenen Homepage www.wohlmayergut.at oder im eigenen Hofladen erworben werden. </w:t>
      </w:r>
    </w:p>
    <w:p w14:paraId="6E11D4B1" w14:textId="77777777" w:rsidR="00C03DDE" w:rsidRDefault="00C03DDE" w:rsidP="005F24FF">
      <w:pPr>
        <w:jc w:val="both"/>
        <w:rPr>
          <w:lang w:val="de-DE"/>
        </w:rPr>
      </w:pPr>
    </w:p>
    <w:p w14:paraId="3D197AB2" w14:textId="77777777" w:rsidR="005F24FF" w:rsidRDefault="005F24FF" w:rsidP="005F24FF">
      <w:pPr>
        <w:jc w:val="both"/>
        <w:rPr>
          <w:lang w:val="de-DE"/>
        </w:rPr>
      </w:pPr>
      <w:r>
        <w:rPr>
          <w:lang w:val="de-DE"/>
        </w:rPr>
        <w:t>Im Zuge ihrer Meisterarbeit, aber auch bereits bei ihrem Diplomarbeitsthema an der HBLA Elmberg hat sie sich mit dem elterlichen, geschlossenen Schweinebetrieb auseinandergesetzt. In ihrer Bewerbung ist eine zielstrebige junge Bäuerin zu sehen, die auch privat äußerst engagiert ist und die noch vieles vorhat.</w:t>
      </w:r>
    </w:p>
    <w:p w14:paraId="1584C3D3" w14:textId="77777777" w:rsidR="005F24FF" w:rsidRDefault="005F24FF" w:rsidP="005F24FF">
      <w:pPr>
        <w:jc w:val="both"/>
        <w:rPr>
          <w:lang w:val="de-DE"/>
        </w:rPr>
      </w:pPr>
    </w:p>
    <w:p w14:paraId="2159423B" w14:textId="77777777" w:rsidR="00C03DDE" w:rsidRDefault="00C03DDE">
      <w:pPr>
        <w:overflowPunct/>
        <w:autoSpaceDE/>
        <w:autoSpaceDN/>
        <w:adjustRightInd/>
        <w:spacing w:line="240" w:lineRule="auto"/>
        <w:textAlignment w:val="auto"/>
        <w:rPr>
          <w:lang w:val="de-DE"/>
        </w:rPr>
      </w:pPr>
      <w:r>
        <w:rPr>
          <w:lang w:val="de-DE"/>
        </w:rPr>
        <w:br w:type="page"/>
      </w:r>
    </w:p>
    <w:p w14:paraId="784E9D55" w14:textId="77777777" w:rsidR="005F24FF" w:rsidRPr="003932BB" w:rsidRDefault="00C03DDE" w:rsidP="005F24FF">
      <w:pPr>
        <w:jc w:val="both"/>
        <w:rPr>
          <w:b/>
          <w:lang w:val="de-DE"/>
        </w:rPr>
      </w:pPr>
      <w:r>
        <w:rPr>
          <w:noProof/>
          <w:lang w:eastAsia="de-AT"/>
        </w:rPr>
        <w:drawing>
          <wp:anchor distT="0" distB="540385" distL="215900" distR="114300" simplePos="0" relativeHeight="251658752" behindDoc="0" locked="0" layoutInCell="1" allowOverlap="1" wp14:anchorId="4D768E80" wp14:editId="5845B065">
            <wp:simplePos x="0" y="0"/>
            <wp:positionH relativeFrom="column">
              <wp:posOffset>3509645</wp:posOffset>
            </wp:positionH>
            <wp:positionV relativeFrom="paragraph">
              <wp:posOffset>-3175</wp:posOffset>
            </wp:positionV>
            <wp:extent cx="2289600" cy="2851200"/>
            <wp:effectExtent l="0" t="0" r="0" b="6350"/>
            <wp:wrapSquare wrapText="bothSides"/>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89600" cy="2851200"/>
                    </a:xfrm>
                    <a:prstGeom prst="rect">
                      <a:avLst/>
                    </a:prstGeom>
                  </pic:spPr>
                </pic:pic>
              </a:graphicData>
            </a:graphic>
            <wp14:sizeRelH relativeFrom="margin">
              <wp14:pctWidth>0</wp14:pctWidth>
            </wp14:sizeRelH>
            <wp14:sizeRelV relativeFrom="margin">
              <wp14:pctHeight>0</wp14:pctHeight>
            </wp14:sizeRelV>
          </wp:anchor>
        </w:drawing>
      </w:r>
      <w:r w:rsidR="005F24FF" w:rsidRPr="003932BB">
        <w:rPr>
          <w:b/>
          <w:lang w:val="de-DE"/>
        </w:rPr>
        <w:t>Michaela Nösterer – Pregarten – Bezirk Freistadt</w:t>
      </w:r>
    </w:p>
    <w:p w14:paraId="7AF6C627" w14:textId="77777777" w:rsidR="005F24FF" w:rsidRDefault="005F24FF" w:rsidP="005F24FF">
      <w:pPr>
        <w:jc w:val="both"/>
        <w:rPr>
          <w:highlight w:val="yellow"/>
          <w:lang w:val="de-DE"/>
        </w:rPr>
      </w:pPr>
    </w:p>
    <w:p w14:paraId="681CC52B" w14:textId="77777777" w:rsidR="005F24FF" w:rsidRDefault="005F24FF" w:rsidP="005F24FF">
      <w:pPr>
        <w:jc w:val="both"/>
        <w:rPr>
          <w:lang w:val="de-DE"/>
        </w:rPr>
      </w:pPr>
      <w:r w:rsidRPr="006517FC">
        <w:rPr>
          <w:lang w:val="de-DE"/>
        </w:rPr>
        <w:t>(Ei)tastische Möglichkeiten</w:t>
      </w:r>
    </w:p>
    <w:p w14:paraId="32C4FE54" w14:textId="77777777" w:rsidR="005F24FF" w:rsidRDefault="005F24FF" w:rsidP="005F24FF">
      <w:pPr>
        <w:jc w:val="both"/>
        <w:rPr>
          <w:lang w:val="de-DE"/>
        </w:rPr>
      </w:pPr>
    </w:p>
    <w:p w14:paraId="4A5DB215" w14:textId="77777777" w:rsidR="005F24FF" w:rsidRDefault="00C03DDE" w:rsidP="005F24FF">
      <w:pPr>
        <w:jc w:val="both"/>
        <w:rPr>
          <w:lang w:val="de-DE"/>
        </w:rPr>
      </w:pPr>
      <w:r w:rsidRPr="00C03DDE">
        <w:rPr>
          <w:b/>
          <w:noProof/>
          <w:lang w:eastAsia="de-AT"/>
        </w:rPr>
        <mc:AlternateContent>
          <mc:Choice Requires="wps">
            <w:drawing>
              <wp:anchor distT="0" distB="0" distL="114300" distR="114300" simplePos="0" relativeHeight="251659776" behindDoc="0" locked="0" layoutInCell="1" allowOverlap="1" wp14:anchorId="048D021D" wp14:editId="3096C9D5">
                <wp:simplePos x="0" y="0"/>
                <wp:positionH relativeFrom="column">
                  <wp:posOffset>3452495</wp:posOffset>
                </wp:positionH>
                <wp:positionV relativeFrom="paragraph">
                  <wp:posOffset>1930400</wp:posOffset>
                </wp:positionV>
                <wp:extent cx="2466975" cy="685800"/>
                <wp:effectExtent l="0" t="0" r="9525" b="0"/>
                <wp:wrapNone/>
                <wp:docPr id="31" name="Textfeld 31"/>
                <wp:cNvGraphicFramePr/>
                <a:graphic xmlns:a="http://schemas.openxmlformats.org/drawingml/2006/main">
                  <a:graphicData uri="http://schemas.microsoft.com/office/word/2010/wordprocessingShape">
                    <wps:wsp>
                      <wps:cNvSpPr txBox="1"/>
                      <wps:spPr>
                        <a:xfrm>
                          <a:off x="0" y="0"/>
                          <a:ext cx="2466975" cy="685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05D5F4" w14:textId="77777777" w:rsidR="00C03DDE" w:rsidRPr="00C03DDE" w:rsidRDefault="00C03DDE" w:rsidP="00C03DDE">
                            <w:pPr>
                              <w:rPr>
                                <w:i/>
                                <w:sz w:val="16"/>
                              </w:rPr>
                            </w:pPr>
                            <w:r w:rsidRPr="00C03DDE">
                              <w:rPr>
                                <w:i/>
                                <w:sz w:val="16"/>
                              </w:rPr>
                              <w:t>Michaela Nösterer produziert mit Bio-Hühnern befruchtete Eier für eine Brüterei.</w:t>
                            </w:r>
                          </w:p>
                          <w:p w14:paraId="51EDCE67" w14:textId="77777777" w:rsidR="00C03DDE" w:rsidRPr="000B4C2E" w:rsidRDefault="00C03DDE" w:rsidP="00C03DDE">
                            <w:pPr>
                              <w:rPr>
                                <w:i/>
                                <w:sz w:val="16"/>
                              </w:rPr>
                            </w:pPr>
                            <w:r w:rsidRPr="00C03DDE">
                              <w:rPr>
                                <w:i/>
                                <w:sz w:val="16"/>
                              </w:rPr>
                              <w:t>Bildnachweis: privat,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D021D" id="Textfeld 31" o:spid="_x0000_s1037" type="#_x0000_t202" style="position:absolute;left:0;text-align:left;margin-left:271.85pt;margin-top:152pt;width:194.25pt;height:5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" fillcolor="white [3201]" stroked="f" strokeweight=".5pt">
                <v:textbox>
                  <w:txbxContent>
                    <w:p w14:paraId="4305D5F4" w14:textId="77777777" w:rsidR="00C03DDE" w:rsidRPr="00C03DDE" w:rsidRDefault="00C03DDE" w:rsidP="00C03DDE">
                      <w:pPr>
                        <w:rPr>
                          <w:i/>
                          <w:sz w:val="16"/>
                        </w:rPr>
                      </w:pPr>
                      <w:r w:rsidRPr="00C03DDE">
                        <w:rPr>
                          <w:i/>
                          <w:sz w:val="16"/>
                        </w:rPr>
                        <w:t>Michaela Nösterer produziert mit Bio-Hühnern befruchtete Eier für eine Brüterei.</w:t>
                      </w:r>
                    </w:p>
                    <w:p w14:paraId="51EDCE67" w14:textId="77777777" w:rsidR="00C03DDE" w:rsidRPr="000B4C2E" w:rsidRDefault="00C03DDE" w:rsidP="00C03DDE">
                      <w:pPr>
                        <w:rPr>
                          <w:i/>
                          <w:sz w:val="16"/>
                        </w:rPr>
                      </w:pPr>
                      <w:r w:rsidRPr="00C03DDE">
                        <w:rPr>
                          <w:i/>
                          <w:sz w:val="16"/>
                        </w:rPr>
                        <w:t>Bildnachweis: privat, Abdruck honorarfrei</w:t>
                      </w:r>
                    </w:p>
                  </w:txbxContent>
                </v:textbox>
              </v:shape>
            </w:pict>
          </mc:Fallback>
        </mc:AlternateContent>
      </w:r>
      <w:r w:rsidR="005F24FF">
        <w:rPr>
          <w:lang w:val="de-DE"/>
        </w:rPr>
        <w:t>Mit viel Ausdauer und ihrer ganzen Kraft, ihrem Wissen und de</w:t>
      </w:r>
      <w:r w:rsidR="003932BB">
        <w:rPr>
          <w:lang w:val="de-DE"/>
        </w:rPr>
        <w:t>m</w:t>
      </w:r>
      <w:r w:rsidR="005F24FF">
        <w:rPr>
          <w:lang w:val="de-DE"/>
        </w:rPr>
        <w:t xml:space="preserve"> Glauben an ihren landwirtschaftlichen Betrieb hat es Michaela Nösterer aus Pregarten geschafft, Vollzeit in der Landwirtschaft tätig zu sein bzw. zu bleiben. Mut zahlte sich für die Mutter von zwei Kindern aus. So hat </w:t>
      </w:r>
      <w:r w:rsidR="003932BB">
        <w:rPr>
          <w:lang w:val="de-DE"/>
        </w:rPr>
        <w:t xml:space="preserve">sie </w:t>
      </w:r>
      <w:r w:rsidR="005F24FF">
        <w:rPr>
          <w:lang w:val="de-DE"/>
        </w:rPr>
        <w:t>sich mit ihrem neuen Hühnerstall seit heuer de</w:t>
      </w:r>
      <w:r w:rsidR="003932BB">
        <w:rPr>
          <w:lang w:val="de-DE"/>
        </w:rPr>
        <w:t>n</w:t>
      </w:r>
      <w:r w:rsidR="005F24FF">
        <w:rPr>
          <w:lang w:val="de-DE"/>
        </w:rPr>
        <w:t xml:space="preserve"> Traum der Vollzeitbäuerin erfüllen können. Ursprünglich absolvierte </w:t>
      </w:r>
      <w:r w:rsidR="003932BB">
        <w:rPr>
          <w:lang w:val="de-DE"/>
        </w:rPr>
        <w:t>Nösterer</w:t>
      </w:r>
      <w:r w:rsidR="005F24FF">
        <w:rPr>
          <w:lang w:val="de-DE"/>
        </w:rPr>
        <w:t xml:space="preserve"> eine Ausbildung zur Bürokauffrau und hat jahrelang </w:t>
      </w:r>
      <w:r w:rsidR="003932BB">
        <w:rPr>
          <w:lang w:val="de-DE"/>
        </w:rPr>
        <w:t>für einen größeren Industriebetrieb</w:t>
      </w:r>
      <w:r w:rsidR="005F24FF">
        <w:rPr>
          <w:lang w:val="de-DE"/>
        </w:rPr>
        <w:t xml:space="preserve"> gearbeitet. Mit der Betriebsübernahme im Jahr 2021 wurde ein neuer landwirtschaftlicher Betriebszweig gesucht und mit der Errichtung eines Stalles für Elterntiere für Bio-Masthühner gefunden.</w:t>
      </w:r>
      <w:r w:rsidR="005F24FF" w:rsidRPr="008B50A6">
        <w:rPr>
          <w:lang w:val="de-DE"/>
        </w:rPr>
        <w:t xml:space="preserve"> </w:t>
      </w:r>
      <w:r w:rsidR="005F24FF">
        <w:rPr>
          <w:lang w:val="de-DE"/>
        </w:rPr>
        <w:t xml:space="preserve">Im Zuge der Stallerrichtung wurde der Betrieb auf Bio umgestellt. So ist der neue Stall für die Elterntiere von Bio-Masthühnern errichtet worden. </w:t>
      </w:r>
      <w:r w:rsidR="003932BB">
        <w:rPr>
          <w:lang w:val="de-DE"/>
        </w:rPr>
        <w:t>Die Nösterers</w:t>
      </w:r>
      <w:r w:rsidR="005F24FF">
        <w:rPr>
          <w:lang w:val="de-DE"/>
        </w:rPr>
        <w:t xml:space="preserve"> produzieren die befruchteten Eier für eine Brüterei in Kremsmünster, wohin zweimal wöchentlich geliefert wird. Von dort wiederum finden die Küken ihren Platz auf Bio-Mastbetrieben in ganz Österreich.</w:t>
      </w:r>
    </w:p>
    <w:p w14:paraId="0785BA1B" w14:textId="77777777" w:rsidR="005F24FF" w:rsidRDefault="005F24FF" w:rsidP="005F24FF">
      <w:pPr>
        <w:jc w:val="both"/>
        <w:rPr>
          <w:lang w:val="de-DE"/>
        </w:rPr>
      </w:pPr>
      <w:r>
        <w:rPr>
          <w:lang w:val="de-DE"/>
        </w:rPr>
        <w:t xml:space="preserve">Durch diesen Entwicklungsschritt war es möglich geworden, wieder als Vollerwerbslandwirte zu arbeiten. Die junge Bäuerin konnte sich so einen langen Traum erfüllen. Erfahrung mit Hühnern hatten die Betriebsleiter bereits, führten sie doch auch bereits vorher einen kleinen Nebenerwerbsbetrieb inklusive Selbstbedienungshofladen mit </w:t>
      </w:r>
      <w:r w:rsidRPr="008B50A6">
        <w:rPr>
          <w:lang w:val="de-DE"/>
        </w:rPr>
        <w:t>Eier</w:t>
      </w:r>
      <w:r>
        <w:rPr>
          <w:lang w:val="de-DE"/>
        </w:rPr>
        <w:t>n sowie</w:t>
      </w:r>
      <w:r w:rsidRPr="008B50A6">
        <w:rPr>
          <w:lang w:val="de-DE"/>
        </w:rPr>
        <w:t xml:space="preserve"> Teigwaren, </w:t>
      </w:r>
      <w:r>
        <w:rPr>
          <w:lang w:val="de-DE"/>
        </w:rPr>
        <w:t>aber auch mit Honig, Apfelsaft und Speiseerdäpfeln.</w:t>
      </w:r>
    </w:p>
    <w:p w14:paraId="3041558E" w14:textId="77777777" w:rsidR="005F24FF" w:rsidRDefault="005F24FF" w:rsidP="005F24FF">
      <w:pPr>
        <w:jc w:val="both"/>
        <w:rPr>
          <w:lang w:val="de-DE"/>
        </w:rPr>
      </w:pPr>
    </w:p>
    <w:p w14:paraId="557C07D2" w14:textId="77777777" w:rsidR="005F24FF" w:rsidRDefault="005F24FF" w:rsidP="005F24FF">
      <w:pPr>
        <w:jc w:val="both"/>
        <w:rPr>
          <w:lang w:val="de-DE"/>
        </w:rPr>
      </w:pPr>
    </w:p>
    <w:p w14:paraId="1244D7F6" w14:textId="77777777" w:rsidR="003932BB" w:rsidRDefault="003932BB" w:rsidP="005F24FF">
      <w:pPr>
        <w:jc w:val="both"/>
        <w:rPr>
          <w:lang w:val="de-DE"/>
        </w:rPr>
      </w:pPr>
    </w:p>
    <w:p w14:paraId="761DB595" w14:textId="77777777" w:rsidR="003932BB" w:rsidRDefault="003932BB">
      <w:pPr>
        <w:overflowPunct/>
        <w:autoSpaceDE/>
        <w:autoSpaceDN/>
        <w:adjustRightInd/>
        <w:spacing w:line="240" w:lineRule="auto"/>
        <w:textAlignment w:val="auto"/>
        <w:rPr>
          <w:lang w:val="de-DE"/>
        </w:rPr>
      </w:pPr>
      <w:r>
        <w:rPr>
          <w:lang w:val="de-DE"/>
        </w:rPr>
        <w:br w:type="page"/>
      </w:r>
    </w:p>
    <w:p w14:paraId="6CCBFE53" w14:textId="77777777" w:rsidR="005F24FF" w:rsidRPr="003932BB" w:rsidRDefault="005F24FF" w:rsidP="005F24FF">
      <w:pPr>
        <w:jc w:val="both"/>
        <w:rPr>
          <w:b/>
          <w:lang w:val="de-DE"/>
        </w:rPr>
      </w:pPr>
      <w:r w:rsidRPr="003932BB">
        <w:rPr>
          <w:b/>
          <w:lang w:val="de-DE"/>
        </w:rPr>
        <w:t>Julia Scharner – St. Georgen an der Gusen – Bezirk Perg</w:t>
      </w:r>
    </w:p>
    <w:p w14:paraId="68E8B740" w14:textId="77777777" w:rsidR="005F24FF" w:rsidRDefault="005F24FF" w:rsidP="005F24FF">
      <w:pPr>
        <w:jc w:val="both"/>
        <w:rPr>
          <w:highlight w:val="yellow"/>
          <w:lang w:val="de-DE"/>
        </w:rPr>
      </w:pPr>
    </w:p>
    <w:p w14:paraId="42CB1141" w14:textId="77777777" w:rsidR="005F24FF" w:rsidRDefault="00C03DDE" w:rsidP="005F24FF">
      <w:pPr>
        <w:jc w:val="both"/>
        <w:rPr>
          <w:lang w:val="de-DE"/>
        </w:rPr>
      </w:pPr>
      <w:r>
        <w:rPr>
          <w:noProof/>
          <w:lang w:eastAsia="de-AT"/>
        </w:rPr>
        <w:drawing>
          <wp:anchor distT="0" distB="540385" distL="215900" distR="114300" simplePos="0" relativeHeight="251662848" behindDoc="0" locked="0" layoutInCell="1" allowOverlap="1" wp14:anchorId="23C9CC2B" wp14:editId="0FAA54A8">
            <wp:simplePos x="0" y="0"/>
            <wp:positionH relativeFrom="column">
              <wp:posOffset>2804795</wp:posOffset>
            </wp:positionH>
            <wp:positionV relativeFrom="paragraph">
              <wp:posOffset>6350</wp:posOffset>
            </wp:positionV>
            <wp:extent cx="2995200" cy="1998000"/>
            <wp:effectExtent l="0" t="0" r="0" b="2540"/>
            <wp:wrapSquare wrapText="bothSides"/>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95200" cy="1998000"/>
                    </a:xfrm>
                    <a:prstGeom prst="rect">
                      <a:avLst/>
                    </a:prstGeom>
                  </pic:spPr>
                </pic:pic>
              </a:graphicData>
            </a:graphic>
            <wp14:sizeRelH relativeFrom="margin">
              <wp14:pctWidth>0</wp14:pctWidth>
            </wp14:sizeRelH>
            <wp14:sizeRelV relativeFrom="margin">
              <wp14:pctHeight>0</wp14:pctHeight>
            </wp14:sizeRelV>
          </wp:anchor>
        </w:drawing>
      </w:r>
      <w:r w:rsidR="005F24FF" w:rsidRPr="005853E3">
        <w:rPr>
          <w:lang w:val="de-DE"/>
        </w:rPr>
        <w:t>Edelpilze – klein aber oho</w:t>
      </w:r>
    </w:p>
    <w:p w14:paraId="0361BFE3" w14:textId="77777777" w:rsidR="005F24FF" w:rsidRDefault="005F24FF" w:rsidP="005F24FF">
      <w:pPr>
        <w:jc w:val="both"/>
        <w:rPr>
          <w:lang w:val="de-DE"/>
        </w:rPr>
      </w:pPr>
    </w:p>
    <w:p w14:paraId="580B0FB3" w14:textId="77777777" w:rsidR="005F24FF" w:rsidRDefault="00C03DDE" w:rsidP="005F24FF">
      <w:pPr>
        <w:jc w:val="both"/>
        <w:rPr>
          <w:lang w:val="de-DE"/>
        </w:rPr>
      </w:pPr>
      <w:r w:rsidRPr="00C03DDE">
        <w:rPr>
          <w:noProof/>
          <w:lang w:eastAsia="de-AT"/>
        </w:rPr>
        <mc:AlternateContent>
          <mc:Choice Requires="wps">
            <w:drawing>
              <wp:anchor distT="0" distB="0" distL="114300" distR="114300" simplePos="0" relativeHeight="251663872" behindDoc="0" locked="0" layoutInCell="1" allowOverlap="1" wp14:anchorId="147E6C01" wp14:editId="510213F7">
                <wp:simplePos x="0" y="0"/>
                <wp:positionH relativeFrom="column">
                  <wp:posOffset>2776220</wp:posOffset>
                </wp:positionH>
                <wp:positionV relativeFrom="paragraph">
                  <wp:posOffset>1654175</wp:posOffset>
                </wp:positionV>
                <wp:extent cx="2971800" cy="542925"/>
                <wp:effectExtent l="0" t="0" r="0" b="9525"/>
                <wp:wrapNone/>
                <wp:docPr id="32" name="Textfeld 32"/>
                <wp:cNvGraphicFramePr/>
                <a:graphic xmlns:a="http://schemas.openxmlformats.org/drawingml/2006/main">
                  <a:graphicData uri="http://schemas.microsoft.com/office/word/2010/wordprocessingShape">
                    <wps:wsp>
                      <wps:cNvSpPr txBox="1"/>
                      <wps:spPr>
                        <a:xfrm>
                          <a:off x="0" y="0"/>
                          <a:ext cx="2971800" cy="542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D42412F" w14:textId="77777777" w:rsidR="00C03DDE" w:rsidRPr="000B4C2E" w:rsidRDefault="00C03DDE" w:rsidP="00C03DDE">
                            <w:pPr>
                              <w:rPr>
                                <w:i/>
                                <w:sz w:val="16"/>
                              </w:rPr>
                            </w:pPr>
                            <w:r w:rsidRPr="00C03DDE">
                              <w:rPr>
                                <w:i/>
                                <w:sz w:val="16"/>
                              </w:rPr>
                              <w:t>Julia Scharner produziert Edelpilze unter der Marke „Mosberger“.</w:t>
                            </w:r>
                            <w:r>
                              <w:rPr>
                                <w:i/>
                                <w:sz w:val="16"/>
                              </w:rPr>
                              <w:t xml:space="preserve"> </w:t>
                            </w:r>
                            <w:r w:rsidRPr="00C03DDE">
                              <w:rPr>
                                <w:i/>
                                <w:sz w:val="16"/>
                              </w:rPr>
                              <w:t>Bildnachweis: Werner Dedl,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E6C01" id="Textfeld 32" o:spid="_x0000_s1038" type="#_x0000_t202" style="position:absolute;left:0;text-align:left;margin-left:218.6pt;margin-top:130.25pt;width:234pt;height:42.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" fillcolor="white [3201]" stroked="f" strokeweight=".5pt">
                <v:textbox>
                  <w:txbxContent>
                    <w:p w14:paraId="3D42412F" w14:textId="77777777" w:rsidR="00C03DDE" w:rsidRPr="000B4C2E" w:rsidRDefault="00C03DDE" w:rsidP="00C03DDE">
                      <w:pPr>
                        <w:rPr>
                          <w:i/>
                          <w:sz w:val="16"/>
                        </w:rPr>
                      </w:pPr>
                      <w:r w:rsidRPr="00C03DDE">
                        <w:rPr>
                          <w:i/>
                          <w:sz w:val="16"/>
                        </w:rPr>
                        <w:t>Julia Scharner produziert Edelpilze unter der Marke „Mosberger“.</w:t>
                      </w:r>
                      <w:r>
                        <w:rPr>
                          <w:i/>
                          <w:sz w:val="16"/>
                        </w:rPr>
                        <w:t xml:space="preserve"> </w:t>
                      </w:r>
                      <w:r w:rsidRPr="00C03DDE">
                        <w:rPr>
                          <w:i/>
                          <w:sz w:val="16"/>
                        </w:rPr>
                        <w:t>Bildnachweis: Werner Dedl, Abdruck honorarfrei</w:t>
                      </w:r>
                    </w:p>
                  </w:txbxContent>
                </v:textbox>
              </v:shape>
            </w:pict>
          </mc:Fallback>
        </mc:AlternateContent>
      </w:r>
      <w:r w:rsidR="005F24FF">
        <w:rPr>
          <w:lang w:val="de-DE"/>
        </w:rPr>
        <w:t xml:space="preserve">Julia Scharner </w:t>
      </w:r>
      <w:r w:rsidR="003932BB">
        <w:rPr>
          <w:lang w:val="de-DE"/>
        </w:rPr>
        <w:t>ist</w:t>
      </w:r>
      <w:r w:rsidR="005F24FF">
        <w:rPr>
          <w:lang w:val="de-DE"/>
        </w:rPr>
        <w:t xml:space="preserve"> eine top ausgebildete junge Unternehmerin, Mutter und äußerst engagierte Bäuerin </w:t>
      </w:r>
      <w:r w:rsidR="003932BB">
        <w:rPr>
          <w:lang w:val="de-DE"/>
        </w:rPr>
        <w:t>mit einem tollen Nischenprodukt: Edelpilzen</w:t>
      </w:r>
      <w:r w:rsidR="005F24FF">
        <w:rPr>
          <w:lang w:val="de-DE"/>
        </w:rPr>
        <w:t>.</w:t>
      </w:r>
      <w:r w:rsidR="003932BB">
        <w:rPr>
          <w:lang w:val="de-DE"/>
        </w:rPr>
        <w:t xml:space="preserve"> </w:t>
      </w:r>
      <w:r w:rsidR="005F24FF">
        <w:rPr>
          <w:lang w:val="de-DE"/>
        </w:rPr>
        <w:t xml:space="preserve">Sie hat vor vier Jahren mit ihrem Mann Markus auf dem eigenen elterlichen Betrieb die Mosberger Pilzmanufaktur gegründet. Damit wollen </w:t>
      </w:r>
      <w:r w:rsidR="003932BB">
        <w:rPr>
          <w:lang w:val="de-DE"/>
        </w:rPr>
        <w:t>die Scharners</w:t>
      </w:r>
      <w:r w:rsidR="005F24FF">
        <w:rPr>
          <w:lang w:val="de-DE"/>
        </w:rPr>
        <w:t xml:space="preserve"> nicht nur Bio-Edelpilze erzeugen, sondern auch aufzeigen, dass ein landwirtschaftlicher Betrieb im Vollerwerb auf kleinster Fläche möglich ist. Das seither erzeugte Sortiment reicht von Austernpilzen, Shiitakes bis hin zu Kräuterseitlingen. Zwischen September und Juni erntet Julia bis zu 300 </w:t>
      </w:r>
      <w:r w:rsidR="003932BB">
        <w:rPr>
          <w:lang w:val="de-DE"/>
        </w:rPr>
        <w:t>Kilogramm</w:t>
      </w:r>
      <w:r w:rsidR="005F24FF">
        <w:rPr>
          <w:lang w:val="de-DE"/>
        </w:rPr>
        <w:t xml:space="preserve"> Pilze pro Woche. Diese werden an die Spitzengastronomie sowie an Supermarktketten verkauft. Für den gesamten Prozess vom Ernten bis zur Verpackung und Auslieferung ist ein hoher Arbeitsaufwand notwendig und erfolgt durch eigene Hand am Hof.</w:t>
      </w:r>
    </w:p>
    <w:p w14:paraId="3B66349F" w14:textId="77777777" w:rsidR="005F24FF" w:rsidRDefault="005F24FF" w:rsidP="005F24FF">
      <w:pPr>
        <w:jc w:val="both"/>
        <w:rPr>
          <w:lang w:val="de-DE"/>
        </w:rPr>
      </w:pPr>
      <w:r>
        <w:rPr>
          <w:lang w:val="de-DE"/>
        </w:rPr>
        <w:t xml:space="preserve">Neben den frischen Pilzen werden gemeinsam mit Partnerbetrieben auch edle Verarbeitungsprodukte aus Pilzen, wie Pesto, Pilzessenz oder getrocknete Pilze entwickelt und so die Innovation am Hof weiter vorangetrieben. Wo genau die Edelpilze erhältlich sind, findet man auf der Website </w:t>
      </w:r>
      <w:r w:rsidRPr="00500EC3">
        <w:rPr>
          <w:lang w:val="de-DE"/>
        </w:rPr>
        <w:t xml:space="preserve">www.mosberger.at </w:t>
      </w:r>
      <w:r w:rsidR="00A50820">
        <w:rPr>
          <w:lang w:val="de-DE"/>
        </w:rPr>
        <w:t>gemeinsam mit</w:t>
      </w:r>
      <w:r>
        <w:rPr>
          <w:lang w:val="de-DE"/>
        </w:rPr>
        <w:t xml:space="preserve"> viele</w:t>
      </w:r>
      <w:r w:rsidR="00A50820">
        <w:rPr>
          <w:lang w:val="de-DE"/>
        </w:rPr>
        <w:t>n</w:t>
      </w:r>
      <w:r>
        <w:rPr>
          <w:lang w:val="de-DE"/>
        </w:rPr>
        <w:t xml:space="preserve"> weitere</w:t>
      </w:r>
      <w:r w:rsidR="00A50820">
        <w:rPr>
          <w:lang w:val="de-DE"/>
        </w:rPr>
        <w:t>n</w:t>
      </w:r>
      <w:r>
        <w:rPr>
          <w:lang w:val="de-DE"/>
        </w:rPr>
        <w:t xml:space="preserve"> Informationen. Die Marke Mosberger ist mittlerweile in Oberösterreich ein Begriff, der über das regionale Netzwerk hinausgeht. Als Betriebsführerin kann Julia mit diesem Betriebszweig aus sehr wenig Fläche ihr Einkommen beziehen und dies mit der Familie gut vereinbaren. So widmet sie sich in ihrer Freizeit auch noch den Anliegen der Bäuerinnen und ist ehrenamtlich tätig. Eine große Leidenschaft verbindet sie auch mit ihrem Bauerngarten, in dem sowohl Gemüse als auch regionale Schnittblumen Platz finden.</w:t>
      </w:r>
    </w:p>
    <w:p w14:paraId="5AFD957F" w14:textId="77777777" w:rsidR="005F24FF" w:rsidRDefault="00A50820" w:rsidP="005F24FF">
      <w:pPr>
        <w:jc w:val="both"/>
        <w:rPr>
          <w:lang w:val="de-DE"/>
        </w:rPr>
      </w:pPr>
      <w:r>
        <w:rPr>
          <w:lang w:val="de-DE"/>
        </w:rPr>
        <w:t>Julia Scharner</w:t>
      </w:r>
      <w:r w:rsidR="005F24FF">
        <w:rPr>
          <w:lang w:val="de-DE"/>
        </w:rPr>
        <w:t xml:space="preserve"> vielseitige junge Frau, von der sicher noch einige Innovationen und Weiterentwicklungen zu erwarten sind.</w:t>
      </w:r>
    </w:p>
    <w:p w14:paraId="4D5D0BE4" w14:textId="77777777" w:rsidR="005F24FF" w:rsidRDefault="005F24FF" w:rsidP="005F24FF">
      <w:pPr>
        <w:jc w:val="both"/>
        <w:rPr>
          <w:lang w:val="de-DE"/>
        </w:rPr>
      </w:pPr>
    </w:p>
    <w:p w14:paraId="059E131B" w14:textId="77777777" w:rsidR="005F24FF" w:rsidRDefault="005F24FF" w:rsidP="005F24FF">
      <w:pPr>
        <w:jc w:val="both"/>
        <w:rPr>
          <w:lang w:val="de-DE"/>
        </w:rPr>
      </w:pPr>
    </w:p>
    <w:p w14:paraId="1C4FAE28" w14:textId="77777777" w:rsidR="005F24FF" w:rsidRPr="00E9304F" w:rsidRDefault="005F24FF" w:rsidP="005F24FF">
      <w:pPr>
        <w:jc w:val="both"/>
        <w:rPr>
          <w:lang w:val="de-DE"/>
        </w:rPr>
      </w:pPr>
    </w:p>
    <w:p w14:paraId="37D8E29D" w14:textId="77777777" w:rsidR="008E27C8" w:rsidRDefault="008E27C8">
      <w:pPr>
        <w:overflowPunct/>
        <w:autoSpaceDE/>
        <w:autoSpaceDN/>
        <w:adjustRightInd/>
        <w:spacing w:line="240" w:lineRule="auto"/>
        <w:textAlignment w:val="auto"/>
      </w:pPr>
      <w:r>
        <w:br w:type="page"/>
      </w:r>
    </w:p>
    <w:p w14:paraId="167A6FB6" w14:textId="77777777" w:rsidR="005F24FF" w:rsidRPr="00A50820" w:rsidRDefault="008E27C8" w:rsidP="005F24FF">
      <w:pPr>
        <w:jc w:val="both"/>
        <w:rPr>
          <w:b/>
          <w:lang w:val="de-DE"/>
        </w:rPr>
      </w:pPr>
      <w:r>
        <w:rPr>
          <w:noProof/>
          <w:lang w:eastAsia="de-AT"/>
        </w:rPr>
        <w:drawing>
          <wp:anchor distT="0" distB="540385" distL="215900" distR="114300" simplePos="0" relativeHeight="251666944" behindDoc="0" locked="0" layoutInCell="1" allowOverlap="1" wp14:anchorId="57C4CE02" wp14:editId="3420166B">
            <wp:simplePos x="0" y="0"/>
            <wp:positionH relativeFrom="column">
              <wp:posOffset>3757295</wp:posOffset>
            </wp:positionH>
            <wp:positionV relativeFrom="paragraph">
              <wp:posOffset>5715</wp:posOffset>
            </wp:positionV>
            <wp:extent cx="1890395" cy="2530475"/>
            <wp:effectExtent l="0" t="0" r="0" b="3175"/>
            <wp:wrapSquare wrapText="bothSides"/>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90395" cy="2530475"/>
                    </a:xfrm>
                    <a:prstGeom prst="rect">
                      <a:avLst/>
                    </a:prstGeom>
                  </pic:spPr>
                </pic:pic>
              </a:graphicData>
            </a:graphic>
            <wp14:sizeRelH relativeFrom="margin">
              <wp14:pctWidth>0</wp14:pctWidth>
            </wp14:sizeRelH>
            <wp14:sizeRelV relativeFrom="margin">
              <wp14:pctHeight>0</wp14:pctHeight>
            </wp14:sizeRelV>
          </wp:anchor>
        </w:drawing>
      </w:r>
      <w:r w:rsidR="005F24FF" w:rsidRPr="00A50820">
        <w:rPr>
          <w:b/>
          <w:lang w:val="de-DE"/>
        </w:rPr>
        <w:t>Verena Schartmüller – Pabneukirchen – Bezirk Perg</w:t>
      </w:r>
    </w:p>
    <w:p w14:paraId="721C6850" w14:textId="77777777" w:rsidR="005F24FF" w:rsidRDefault="005F24FF" w:rsidP="005F24FF">
      <w:pPr>
        <w:jc w:val="both"/>
        <w:rPr>
          <w:highlight w:val="yellow"/>
          <w:lang w:val="de-DE"/>
        </w:rPr>
      </w:pPr>
    </w:p>
    <w:p w14:paraId="46DAC50A" w14:textId="77777777" w:rsidR="005F24FF" w:rsidRDefault="005F24FF" w:rsidP="005F24FF">
      <w:pPr>
        <w:jc w:val="both"/>
        <w:rPr>
          <w:lang w:val="de-DE"/>
        </w:rPr>
      </w:pPr>
      <w:r>
        <w:rPr>
          <w:lang w:val="de-DE"/>
        </w:rPr>
        <w:t>Meisterin – m</w:t>
      </w:r>
      <w:r w:rsidRPr="00435FBF">
        <w:rPr>
          <w:lang w:val="de-DE"/>
        </w:rPr>
        <w:t>ein Meisterbrief</w:t>
      </w:r>
    </w:p>
    <w:p w14:paraId="51C5F3C3" w14:textId="77777777" w:rsidR="005F24FF" w:rsidRDefault="005F24FF" w:rsidP="005F24FF">
      <w:pPr>
        <w:jc w:val="both"/>
        <w:rPr>
          <w:lang w:val="de-DE"/>
        </w:rPr>
      </w:pPr>
    </w:p>
    <w:p w14:paraId="32256598" w14:textId="77777777" w:rsidR="005F24FF" w:rsidRDefault="008E27C8" w:rsidP="005F24FF">
      <w:pPr>
        <w:jc w:val="both"/>
        <w:rPr>
          <w:lang w:val="de-DE"/>
        </w:rPr>
      </w:pPr>
      <w:r w:rsidRPr="008E27C8">
        <w:rPr>
          <w:b/>
          <w:noProof/>
          <w:lang w:eastAsia="de-AT"/>
        </w:rPr>
        <mc:AlternateContent>
          <mc:Choice Requires="wps">
            <w:drawing>
              <wp:anchor distT="0" distB="0" distL="114300" distR="114300" simplePos="0" relativeHeight="251667968" behindDoc="0" locked="0" layoutInCell="1" allowOverlap="1" wp14:anchorId="4E08CBBB" wp14:editId="427C9C00">
                <wp:simplePos x="0" y="0"/>
                <wp:positionH relativeFrom="column">
                  <wp:posOffset>3681095</wp:posOffset>
                </wp:positionH>
                <wp:positionV relativeFrom="paragraph">
                  <wp:posOffset>1739900</wp:posOffset>
                </wp:positionV>
                <wp:extent cx="2066925" cy="714375"/>
                <wp:effectExtent l="0" t="0" r="9525" b="9525"/>
                <wp:wrapNone/>
                <wp:docPr id="33" name="Textfeld 33"/>
                <wp:cNvGraphicFramePr/>
                <a:graphic xmlns:a="http://schemas.openxmlformats.org/drawingml/2006/main">
                  <a:graphicData uri="http://schemas.microsoft.com/office/word/2010/wordprocessingShape">
                    <wps:wsp>
                      <wps:cNvSpPr txBox="1"/>
                      <wps:spPr>
                        <a:xfrm>
                          <a:off x="0" y="0"/>
                          <a:ext cx="2066925" cy="714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7B6BA81" w14:textId="77777777" w:rsidR="008E27C8" w:rsidRPr="000B4C2E" w:rsidRDefault="008E27C8" w:rsidP="008E27C8">
                            <w:pPr>
                              <w:rPr>
                                <w:i/>
                                <w:sz w:val="16"/>
                              </w:rPr>
                            </w:pPr>
                            <w:r w:rsidRPr="008E27C8">
                              <w:rPr>
                                <w:i/>
                                <w:sz w:val="16"/>
                              </w:rPr>
                              <w:t>Verena Schartmüller startet auf einem völlig neuen Betrieb durch.</w:t>
                            </w:r>
                            <w:r>
                              <w:rPr>
                                <w:i/>
                                <w:sz w:val="16"/>
                              </w:rPr>
                              <w:t xml:space="preserve"> </w:t>
                            </w:r>
                            <w:r w:rsidRPr="008E27C8">
                              <w:rPr>
                                <w:i/>
                                <w:sz w:val="16"/>
                              </w:rPr>
                              <w:t>Bildnachweis: privat,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8CBBB" id="Textfeld 33" o:spid="_x0000_s1039" type="#_x0000_t202" style="position:absolute;left:0;text-align:left;margin-left:289.85pt;margin-top:137pt;width:162.75pt;height:56.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" fillcolor="white [3201]" stroked="f" strokeweight=".5pt">
                <v:textbox>
                  <w:txbxContent>
                    <w:p w14:paraId="67B6BA81" w14:textId="77777777" w:rsidR="008E27C8" w:rsidRPr="000B4C2E" w:rsidRDefault="008E27C8" w:rsidP="008E27C8">
                      <w:pPr>
                        <w:rPr>
                          <w:i/>
                          <w:sz w:val="16"/>
                        </w:rPr>
                      </w:pPr>
                      <w:r w:rsidRPr="008E27C8">
                        <w:rPr>
                          <w:i/>
                          <w:sz w:val="16"/>
                        </w:rPr>
                        <w:t>Verena Schartmüller startet auf einem völlig neuen Betrieb durch.</w:t>
                      </w:r>
                      <w:r>
                        <w:rPr>
                          <w:i/>
                          <w:sz w:val="16"/>
                        </w:rPr>
                        <w:t xml:space="preserve"> </w:t>
                      </w:r>
                      <w:r w:rsidRPr="008E27C8">
                        <w:rPr>
                          <w:i/>
                          <w:sz w:val="16"/>
                        </w:rPr>
                        <w:t>Bildnachweis: privat, Abdruck honorarfrei</w:t>
                      </w:r>
                    </w:p>
                  </w:txbxContent>
                </v:textbox>
              </v:shape>
            </w:pict>
          </mc:Fallback>
        </mc:AlternateContent>
      </w:r>
      <w:r w:rsidR="005F24FF">
        <w:rPr>
          <w:lang w:val="de-DE"/>
        </w:rPr>
        <w:t>Die motivierte und leidenschaftliche Bäuerin Verena Schartmüller hat mit ihrem Mann Josef im Sommer 2020 ein altes Bauernhaus gekauft und einen Betrieb gegründet. Sie starteten von Null an und renovieren diesen Hof derzeit. Die betrieblichen Herausforderungen lagen zum Großteil darin, dass mit dem Kauf der Liegenschaft kein Futterlager, keine Tiere und auch keine Maschinen vorhanden waren. Alles an Futter musste zugekauft werden, da die eigenen Flächen noch verpachtet waren. Nun sind die Stallungen schon wieder bewohnt und beherbergen derzeit 100 männliche und weibliche Mastrinder. Die Aufzucht der Kälber bis zur 16. Woche geschieht noch auf dem elterlichen Betrieb von Josef und dann werden sie in den Maststall von Verena überstellt. Flächen konnten zugepachtet werden und die Aussicht auf einen weiteren Partnerbetrieb ist gut. Die Stellplätze im Maststall konnten voll belegt werden. Die junge Bäuerin hat sich für heuer das Ziel</w:t>
      </w:r>
      <w:r w:rsidR="00A50820">
        <w:rPr>
          <w:lang w:val="de-DE"/>
        </w:rPr>
        <w:t xml:space="preserve"> vorgenommen, die</w:t>
      </w:r>
      <w:r w:rsidR="005F24FF">
        <w:rPr>
          <w:lang w:val="de-DE"/>
        </w:rPr>
        <w:t xml:space="preserve"> täglichen Tageszunahmen bei </w:t>
      </w:r>
      <w:r w:rsidR="00A50820">
        <w:rPr>
          <w:lang w:val="de-DE"/>
        </w:rPr>
        <w:t>den</w:t>
      </w:r>
      <w:r w:rsidR="005F24FF">
        <w:rPr>
          <w:lang w:val="de-DE"/>
        </w:rPr>
        <w:t xml:space="preserve"> Rindern </w:t>
      </w:r>
      <w:r w:rsidR="00A50820">
        <w:rPr>
          <w:lang w:val="de-DE"/>
        </w:rPr>
        <w:t xml:space="preserve">zu optimieren, </w:t>
      </w:r>
      <w:r w:rsidR="005F24FF">
        <w:rPr>
          <w:lang w:val="de-DE"/>
        </w:rPr>
        <w:t xml:space="preserve">und will sich vermehrt </w:t>
      </w:r>
      <w:r w:rsidR="00A50820">
        <w:rPr>
          <w:lang w:val="de-DE"/>
        </w:rPr>
        <w:t>der</w:t>
      </w:r>
      <w:r w:rsidR="005F24FF">
        <w:rPr>
          <w:lang w:val="de-DE"/>
        </w:rPr>
        <w:t xml:space="preserve"> Tiergesundheit widmen.</w:t>
      </w:r>
    </w:p>
    <w:p w14:paraId="5FB74551" w14:textId="77777777" w:rsidR="008E27C8" w:rsidRDefault="008E27C8" w:rsidP="005F24FF">
      <w:pPr>
        <w:jc w:val="both"/>
        <w:rPr>
          <w:lang w:val="de-DE"/>
        </w:rPr>
      </w:pPr>
    </w:p>
    <w:p w14:paraId="14EB311C" w14:textId="77777777" w:rsidR="005F24FF" w:rsidRDefault="005F24FF" w:rsidP="005F24FF">
      <w:pPr>
        <w:jc w:val="both"/>
        <w:rPr>
          <w:lang w:val="de-DE"/>
        </w:rPr>
      </w:pPr>
      <w:r>
        <w:rPr>
          <w:lang w:val="de-DE"/>
        </w:rPr>
        <w:t xml:space="preserve">Verena hat nach der Pflichtschule eine Lehre zur Einzelhandelskauffrau absolviert und 2019 mit dem landwirtschaftlichen Facharbeiter begonnen. Gleich im darauffolgenden Jahr hat sie die Ausbildung zur Landwirtschaftlichen Meisterin gestartet und beides mit Auszeichnung beendet. Der gemeinsame Weg ist der jungen, zweifachen Mutter und Meisterin ein Anliegen. Die Begeisterung zur Landwirtschaft wird auch durch die Zukunftspläne von Verena und ihrem Mann deutlich. Sie wollen im Vollerwerb ihr Einkommen aus der Landwirtschaft lukrieren und ihren betrieblichen Weg noch ausweiten. </w:t>
      </w:r>
    </w:p>
    <w:p w14:paraId="1DC7BC3E" w14:textId="77777777" w:rsidR="005F24FF" w:rsidRDefault="005F24FF" w:rsidP="005F24FF">
      <w:pPr>
        <w:jc w:val="both"/>
        <w:rPr>
          <w:lang w:val="de-DE"/>
        </w:rPr>
      </w:pPr>
    </w:p>
    <w:p w14:paraId="128D4B6D" w14:textId="77777777" w:rsidR="005F24FF" w:rsidRDefault="005F24FF" w:rsidP="005F24FF">
      <w:pPr>
        <w:jc w:val="both"/>
        <w:rPr>
          <w:lang w:val="de-DE"/>
        </w:rPr>
      </w:pPr>
    </w:p>
    <w:p w14:paraId="51935137" w14:textId="77777777" w:rsidR="005F24FF" w:rsidRPr="00696C50" w:rsidRDefault="005F24FF" w:rsidP="005F24FF">
      <w:pPr>
        <w:jc w:val="both"/>
        <w:rPr>
          <w:lang w:val="de-DE"/>
        </w:rPr>
      </w:pPr>
    </w:p>
    <w:p w14:paraId="1B9F82CD" w14:textId="77777777" w:rsidR="005F24FF" w:rsidRDefault="005F24FF" w:rsidP="005F24FF">
      <w:pPr>
        <w:jc w:val="both"/>
        <w:rPr>
          <w:highlight w:val="yellow"/>
          <w:lang w:val="de-DE"/>
        </w:rPr>
      </w:pPr>
    </w:p>
    <w:p w14:paraId="5169A174" w14:textId="77777777" w:rsidR="00A50820" w:rsidRPr="00A50820" w:rsidRDefault="00A50820">
      <w:pPr>
        <w:overflowPunct/>
        <w:autoSpaceDE/>
        <w:autoSpaceDN/>
        <w:adjustRightInd/>
        <w:spacing w:line="240" w:lineRule="auto"/>
        <w:textAlignment w:val="auto"/>
        <w:rPr>
          <w:b/>
          <w:lang w:val="de-DE"/>
        </w:rPr>
      </w:pPr>
      <w:r w:rsidRPr="00A50820">
        <w:rPr>
          <w:b/>
          <w:lang w:val="de-DE"/>
        </w:rPr>
        <w:br w:type="page"/>
      </w:r>
    </w:p>
    <w:p w14:paraId="5C63B4B5" w14:textId="77777777" w:rsidR="005F24FF" w:rsidRPr="00A50820" w:rsidRDefault="005F24FF" w:rsidP="005F24FF">
      <w:pPr>
        <w:jc w:val="both"/>
        <w:rPr>
          <w:b/>
          <w:lang w:val="de-DE"/>
        </w:rPr>
      </w:pPr>
      <w:r w:rsidRPr="00A50820">
        <w:rPr>
          <w:b/>
          <w:lang w:val="de-DE"/>
        </w:rPr>
        <w:t>Magdalena Steinbauer – Ottnang – Bezirk Vöcklabruck</w:t>
      </w:r>
    </w:p>
    <w:p w14:paraId="78186E39" w14:textId="77777777" w:rsidR="005F24FF" w:rsidRDefault="005F24FF" w:rsidP="005F24FF">
      <w:pPr>
        <w:jc w:val="both"/>
        <w:rPr>
          <w:highlight w:val="yellow"/>
          <w:lang w:val="de-DE"/>
        </w:rPr>
      </w:pPr>
    </w:p>
    <w:p w14:paraId="5C49852E" w14:textId="77777777" w:rsidR="005F24FF" w:rsidRDefault="008E27C8" w:rsidP="005F24FF">
      <w:pPr>
        <w:jc w:val="both"/>
        <w:rPr>
          <w:lang w:val="de-DE"/>
        </w:rPr>
      </w:pPr>
      <w:r>
        <w:rPr>
          <w:noProof/>
          <w:lang w:eastAsia="de-AT"/>
        </w:rPr>
        <w:drawing>
          <wp:anchor distT="0" distB="540385" distL="215900" distR="114300" simplePos="0" relativeHeight="251671040" behindDoc="0" locked="0" layoutInCell="1" allowOverlap="1" wp14:anchorId="41798863" wp14:editId="6E721661">
            <wp:simplePos x="0" y="0"/>
            <wp:positionH relativeFrom="column">
              <wp:posOffset>3081020</wp:posOffset>
            </wp:positionH>
            <wp:positionV relativeFrom="paragraph">
              <wp:posOffset>6350</wp:posOffset>
            </wp:positionV>
            <wp:extent cx="2786400" cy="1857600"/>
            <wp:effectExtent l="0" t="0" r="0" b="9525"/>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86400" cy="1857600"/>
                    </a:xfrm>
                    <a:prstGeom prst="rect">
                      <a:avLst/>
                    </a:prstGeom>
                  </pic:spPr>
                </pic:pic>
              </a:graphicData>
            </a:graphic>
            <wp14:sizeRelH relativeFrom="margin">
              <wp14:pctWidth>0</wp14:pctWidth>
            </wp14:sizeRelH>
            <wp14:sizeRelV relativeFrom="margin">
              <wp14:pctHeight>0</wp14:pctHeight>
            </wp14:sizeRelV>
          </wp:anchor>
        </w:drawing>
      </w:r>
      <w:r w:rsidR="005F24FF" w:rsidRPr="001806CC">
        <w:rPr>
          <w:lang w:val="de-DE"/>
        </w:rPr>
        <w:t>Biokräuterei Mathiasnhof</w:t>
      </w:r>
    </w:p>
    <w:p w14:paraId="0B8714F3" w14:textId="77777777" w:rsidR="005F24FF" w:rsidRDefault="005F24FF" w:rsidP="005F24FF">
      <w:pPr>
        <w:jc w:val="both"/>
        <w:rPr>
          <w:lang w:val="de-DE"/>
        </w:rPr>
      </w:pPr>
    </w:p>
    <w:p w14:paraId="583B5C95" w14:textId="77777777" w:rsidR="005F24FF" w:rsidRDefault="008E27C8" w:rsidP="005F24FF">
      <w:pPr>
        <w:jc w:val="both"/>
        <w:rPr>
          <w:lang w:val="de-DE"/>
        </w:rPr>
      </w:pPr>
      <w:r w:rsidRPr="008E27C8">
        <w:rPr>
          <w:noProof/>
          <w:lang w:eastAsia="de-AT"/>
        </w:rPr>
        <mc:AlternateContent>
          <mc:Choice Requires="wps">
            <w:drawing>
              <wp:anchor distT="0" distB="0" distL="114300" distR="114300" simplePos="0" relativeHeight="251672064" behindDoc="0" locked="0" layoutInCell="1" allowOverlap="1" wp14:anchorId="29D16DF7" wp14:editId="627477C4">
                <wp:simplePos x="0" y="0"/>
                <wp:positionH relativeFrom="column">
                  <wp:posOffset>2995295</wp:posOffset>
                </wp:positionH>
                <wp:positionV relativeFrom="paragraph">
                  <wp:posOffset>1405890</wp:posOffset>
                </wp:positionV>
                <wp:extent cx="2914650" cy="676275"/>
                <wp:effectExtent l="0" t="0" r="0" b="9525"/>
                <wp:wrapNone/>
                <wp:docPr id="34" name="Textfeld 34"/>
                <wp:cNvGraphicFramePr/>
                <a:graphic xmlns:a="http://schemas.openxmlformats.org/drawingml/2006/main">
                  <a:graphicData uri="http://schemas.microsoft.com/office/word/2010/wordprocessingShape">
                    <wps:wsp>
                      <wps:cNvSpPr txBox="1"/>
                      <wps:spPr>
                        <a:xfrm>
                          <a:off x="0" y="0"/>
                          <a:ext cx="29146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701D48" w14:textId="77777777" w:rsidR="008E27C8" w:rsidRPr="000B4C2E" w:rsidRDefault="008E27C8" w:rsidP="008E27C8">
                            <w:pPr>
                              <w:rPr>
                                <w:i/>
                                <w:sz w:val="16"/>
                              </w:rPr>
                            </w:pPr>
                            <w:r w:rsidRPr="008E27C8">
                              <w:rPr>
                                <w:i/>
                                <w:sz w:val="16"/>
                              </w:rPr>
                              <w:t>Magdalena Steinbauer wagte sich an die Direktvermarktung von Kräutern und Urlaub am Biokräuterhof.</w:t>
                            </w:r>
                            <w:r>
                              <w:rPr>
                                <w:i/>
                                <w:sz w:val="16"/>
                              </w:rPr>
                              <w:t xml:space="preserve"> </w:t>
                            </w:r>
                            <w:r w:rsidRPr="008E27C8">
                              <w:rPr>
                                <w:i/>
                                <w:sz w:val="16"/>
                              </w:rPr>
                              <w:t>Bildnachweis: Biokräuterei Mathiasnhof</w:t>
                            </w:r>
                            <w:r>
                              <w:rPr>
                                <w:i/>
                                <w:sz w:val="16"/>
                              </w:rPr>
                              <w: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16DF7" id="Textfeld 34" o:spid="_x0000_s1040" type="#_x0000_t202" style="position:absolute;left:0;text-align:left;margin-left:235.85pt;margin-top:110.7pt;width:229.5pt;height:53.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" fillcolor="white [3201]" stroked="f" strokeweight=".5pt">
                <v:textbox>
                  <w:txbxContent>
                    <w:p w14:paraId="5C701D48" w14:textId="77777777" w:rsidR="008E27C8" w:rsidRPr="000B4C2E" w:rsidRDefault="008E27C8" w:rsidP="008E27C8">
                      <w:pPr>
                        <w:rPr>
                          <w:i/>
                          <w:sz w:val="16"/>
                        </w:rPr>
                      </w:pPr>
                      <w:r w:rsidRPr="008E27C8">
                        <w:rPr>
                          <w:i/>
                          <w:sz w:val="16"/>
                        </w:rPr>
                        <w:t>Magdalena Steinbauer wagte sich an die Direktvermarktung von Kräutern und Urlaub am Biokräuterhof.</w:t>
                      </w:r>
                      <w:r>
                        <w:rPr>
                          <w:i/>
                          <w:sz w:val="16"/>
                        </w:rPr>
                        <w:t xml:space="preserve"> </w:t>
                      </w:r>
                      <w:r w:rsidRPr="008E27C8">
                        <w:rPr>
                          <w:i/>
                          <w:sz w:val="16"/>
                        </w:rPr>
                        <w:t>Bildnachweis: Biokräuterei Mathiasnhof</w:t>
                      </w:r>
                      <w:r>
                        <w:rPr>
                          <w:i/>
                          <w:sz w:val="16"/>
                        </w:rPr>
                        <w:t>, Abdruck honorarfrei</w:t>
                      </w:r>
                    </w:p>
                  </w:txbxContent>
                </v:textbox>
              </v:shape>
            </w:pict>
          </mc:Fallback>
        </mc:AlternateContent>
      </w:r>
      <w:r w:rsidR="005F24FF">
        <w:rPr>
          <w:lang w:val="de-DE"/>
        </w:rPr>
        <w:t>Magdalena Steinbauer präsentiert</w:t>
      </w:r>
      <w:r w:rsidR="00A50820">
        <w:rPr>
          <w:lang w:val="de-DE"/>
        </w:rPr>
        <w:t>e</w:t>
      </w:r>
      <w:r w:rsidR="005F24FF">
        <w:rPr>
          <w:lang w:val="de-DE"/>
        </w:rPr>
        <w:t xml:space="preserve"> sich mit einer unglaublichen landwirtschaftlichen Vielfalt für die bäuerliche Unternehmerin 2023. Nach der Betriebsübernahme im Jahr 2015 war ihr gemeinsam mit ihrem Mann Thomas schnell klar, dass der ursprünglich als konventioneller Schweinezuchtbetrieb geführte Hof anders genutzt werden sollte. Beide wollten den Mathiasnhof neu aufleben lassen. So ist aus ihrer Leidenschaft für Kräuter am Betrieb ein neuer Betriebszweig entstanden. Sie haben sich auf Heil-, Gewürz- und Küchenkräuter spezialisiert mit der Vision in Richtung Direktvermarktung, aber auch mit einer sozialen Komponente. So kam einen Sommer lang wöchentlich eine Gruppe von </w:t>
      </w:r>
      <w:r w:rsidR="005F24FF" w:rsidRPr="002D6392">
        <w:rPr>
          <w:lang w:val="de-DE"/>
        </w:rPr>
        <w:t>pro mente OÖ</w:t>
      </w:r>
      <w:r w:rsidR="005F24FF">
        <w:rPr>
          <w:lang w:val="de-DE"/>
        </w:rPr>
        <w:t xml:space="preserve"> auf den Hof bzw. </w:t>
      </w:r>
      <w:r w:rsidR="005F24FF" w:rsidRPr="002D6392">
        <w:rPr>
          <w:lang w:val="de-DE"/>
        </w:rPr>
        <w:t>unterstützte eine Praktikantin des Arbeitstra</w:t>
      </w:r>
      <w:r w:rsidR="005F24FF">
        <w:rPr>
          <w:lang w:val="de-DE"/>
        </w:rPr>
        <w:t>iningszentrums von pro mente OÖ –</w:t>
      </w:r>
      <w:r w:rsidR="005F24FF" w:rsidRPr="002D6392">
        <w:rPr>
          <w:lang w:val="de-DE"/>
        </w:rPr>
        <w:t xml:space="preserve"> im Sinne einer berufliche</w:t>
      </w:r>
      <w:r w:rsidR="005F24FF">
        <w:rPr>
          <w:lang w:val="de-DE"/>
        </w:rPr>
        <w:t>n Rehabilitation –</w:t>
      </w:r>
      <w:r w:rsidR="005F24FF" w:rsidRPr="002D6392">
        <w:rPr>
          <w:lang w:val="de-DE"/>
        </w:rPr>
        <w:t xml:space="preserve"> immer wieder an Vormittagen.</w:t>
      </w:r>
      <w:r w:rsidR="005F24FF">
        <w:rPr>
          <w:lang w:val="de-DE"/>
        </w:rPr>
        <w:t xml:space="preserve"> </w:t>
      </w:r>
    </w:p>
    <w:p w14:paraId="785BA3B5" w14:textId="77777777" w:rsidR="005F24FF" w:rsidRDefault="005F24FF" w:rsidP="005F24FF">
      <w:pPr>
        <w:jc w:val="both"/>
        <w:rPr>
          <w:lang w:val="de-DE"/>
        </w:rPr>
      </w:pPr>
      <w:r>
        <w:rPr>
          <w:lang w:val="de-DE"/>
        </w:rPr>
        <w:t>Magdalena hat ihren Job als Leiterin der Ergotherapie im Rehabilitationszentrum aufgegeben und gegen Kräuter, Direktvermarktung und Schule am Bauernhof eingetauscht.</w:t>
      </w:r>
    </w:p>
    <w:p w14:paraId="6EA43FF3" w14:textId="77777777" w:rsidR="005F24FF" w:rsidRDefault="005F24FF" w:rsidP="005F24FF">
      <w:pPr>
        <w:jc w:val="both"/>
        <w:rPr>
          <w:lang w:val="de-DE"/>
        </w:rPr>
      </w:pPr>
      <w:r>
        <w:rPr>
          <w:lang w:val="de-DE"/>
        </w:rPr>
        <w:t>Mit dem Kräuteranbau will Magdalena zeigen, dass auch mit einer kleinstrukturierten Landwirtschaft vieles möglich ist, auch wenn die technischen Herausforderungen viel Geschick, Geduld und Knowhow erfordern.</w:t>
      </w:r>
    </w:p>
    <w:p w14:paraId="2E364E61" w14:textId="77777777" w:rsidR="005F24FF" w:rsidRDefault="005F24FF" w:rsidP="005F24FF">
      <w:pPr>
        <w:overflowPunct/>
        <w:jc w:val="both"/>
        <w:textAlignment w:val="auto"/>
        <w:rPr>
          <w:lang w:val="de-DE"/>
        </w:rPr>
      </w:pPr>
      <w:r>
        <w:rPr>
          <w:lang w:val="de-DE"/>
        </w:rPr>
        <w:t>Mit Juni dieses Jahres start</w:t>
      </w:r>
      <w:r w:rsidR="004356DD">
        <w:rPr>
          <w:lang w:val="de-DE"/>
        </w:rPr>
        <w:t>et</w:t>
      </w:r>
      <w:r>
        <w:rPr>
          <w:lang w:val="de-DE"/>
        </w:rPr>
        <w:t xml:space="preserve">en sie auch mit ihrem zweiten Standbein durch – Urlaub am Biokräuterhof mit zwei Appartements und einem Doppelzimmer. Die Buchungen sind von Beginn an gut angelaufen und die junge Betriebsführerin stellt sich auch dieser Herausforderung gerne. Das Produktangebot am Mathiasnhof ist sehr breit gefächert. </w:t>
      </w:r>
      <w:r w:rsidR="004356DD">
        <w:rPr>
          <w:lang w:val="de-DE"/>
        </w:rPr>
        <w:t>Die Produkte sind s</w:t>
      </w:r>
      <w:r>
        <w:rPr>
          <w:lang w:val="de-DE"/>
        </w:rPr>
        <w:t>owohl im Hofladen als auch bei zahlreichen Wiederverkäufern zu finden und seit neuestem auch auf ihrer Website www.</w:t>
      </w:r>
      <w:r w:rsidRPr="004B1C00">
        <w:rPr>
          <w:lang w:val="de-DE"/>
        </w:rPr>
        <w:t>mathiasnhof.at</w:t>
      </w:r>
      <w:r>
        <w:rPr>
          <w:lang w:val="de-DE"/>
        </w:rPr>
        <w:t>. Hier kann man auch alles Aktuelle mitverfolgen, kommen doch immer wieder neue Projekte hinzu. Das Engagement der jungen</w:t>
      </w:r>
      <w:r w:rsidR="004356DD">
        <w:rPr>
          <w:lang w:val="de-DE"/>
        </w:rPr>
        <w:t>,</w:t>
      </w:r>
      <w:r>
        <w:rPr>
          <w:lang w:val="de-DE"/>
        </w:rPr>
        <w:t xml:space="preserve"> dreifachen Mutter ist ungebremst. So engagiert sie sich auch als Bäuerinnenbeirätin und unterstützt damit die Öffentlichkeitsarbeit der Bäuerinnen in der Region. </w:t>
      </w:r>
    </w:p>
    <w:p w14:paraId="7469B7E0" w14:textId="77777777" w:rsidR="005F24FF" w:rsidRDefault="005F24FF" w:rsidP="005F24FF">
      <w:pPr>
        <w:jc w:val="both"/>
        <w:rPr>
          <w:lang w:val="de-DE"/>
        </w:rPr>
      </w:pPr>
    </w:p>
    <w:p w14:paraId="16C00802" w14:textId="77777777" w:rsidR="004356DD" w:rsidRDefault="004356DD" w:rsidP="004356DD">
      <w:pPr>
        <w:jc w:val="both"/>
        <w:rPr>
          <w:lang w:val="de-DE"/>
        </w:rPr>
      </w:pPr>
      <w:r>
        <w:rPr>
          <w:lang w:val="de-DE"/>
        </w:rPr>
        <w:br w:type="page"/>
      </w:r>
    </w:p>
    <w:p w14:paraId="60000379" w14:textId="77777777" w:rsidR="005F24FF" w:rsidRPr="004356DD" w:rsidRDefault="005F24FF" w:rsidP="005F24FF">
      <w:pPr>
        <w:jc w:val="both"/>
        <w:rPr>
          <w:b/>
          <w:lang w:val="de-DE"/>
        </w:rPr>
      </w:pPr>
      <w:r w:rsidRPr="004356DD">
        <w:rPr>
          <w:b/>
          <w:lang w:val="de-DE"/>
        </w:rPr>
        <w:t>Petra Wimmer – Sattledt – Bezirk Wels-Land</w:t>
      </w:r>
    </w:p>
    <w:p w14:paraId="7B92357C" w14:textId="77777777" w:rsidR="005F24FF" w:rsidRDefault="008E27C8" w:rsidP="005F24FF">
      <w:pPr>
        <w:jc w:val="both"/>
        <w:rPr>
          <w:highlight w:val="yellow"/>
          <w:lang w:val="de-DE"/>
        </w:rPr>
      </w:pPr>
      <w:r>
        <w:rPr>
          <w:noProof/>
          <w:lang w:eastAsia="de-AT"/>
        </w:rPr>
        <w:drawing>
          <wp:anchor distT="0" distB="540385" distL="215900" distR="114300" simplePos="0" relativeHeight="251674112" behindDoc="0" locked="0" layoutInCell="1" allowOverlap="1" wp14:anchorId="29238EA5" wp14:editId="54240DC2">
            <wp:simplePos x="0" y="0"/>
            <wp:positionH relativeFrom="column">
              <wp:posOffset>3338195</wp:posOffset>
            </wp:positionH>
            <wp:positionV relativeFrom="paragraph">
              <wp:posOffset>82550</wp:posOffset>
            </wp:positionV>
            <wp:extent cx="2552400" cy="1702800"/>
            <wp:effectExtent l="0" t="0" r="635" b="0"/>
            <wp:wrapSquare wrapText="bothSides"/>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552400" cy="1702800"/>
                    </a:xfrm>
                    <a:prstGeom prst="rect">
                      <a:avLst/>
                    </a:prstGeom>
                  </pic:spPr>
                </pic:pic>
              </a:graphicData>
            </a:graphic>
            <wp14:sizeRelH relativeFrom="margin">
              <wp14:pctWidth>0</wp14:pctWidth>
            </wp14:sizeRelH>
            <wp14:sizeRelV relativeFrom="margin">
              <wp14:pctHeight>0</wp14:pctHeight>
            </wp14:sizeRelV>
          </wp:anchor>
        </w:drawing>
      </w:r>
    </w:p>
    <w:p w14:paraId="331AD1E8" w14:textId="77777777" w:rsidR="005F24FF" w:rsidRDefault="005F24FF" w:rsidP="005F24FF">
      <w:pPr>
        <w:jc w:val="both"/>
        <w:rPr>
          <w:lang w:val="de-DE"/>
        </w:rPr>
      </w:pPr>
      <w:r>
        <w:rPr>
          <w:lang w:val="de-DE"/>
        </w:rPr>
        <w:t>Die Meisterausbildung – d</w:t>
      </w:r>
      <w:r w:rsidRPr="00085E0D">
        <w:rPr>
          <w:lang w:val="de-DE"/>
        </w:rPr>
        <w:t>er Schlüssel zum Erfolg</w:t>
      </w:r>
    </w:p>
    <w:p w14:paraId="26F36E80" w14:textId="77777777" w:rsidR="005F24FF" w:rsidRDefault="005F24FF" w:rsidP="005F24FF">
      <w:pPr>
        <w:jc w:val="both"/>
        <w:rPr>
          <w:lang w:val="de-DE"/>
        </w:rPr>
      </w:pPr>
    </w:p>
    <w:p w14:paraId="63E2E756" w14:textId="77777777" w:rsidR="005F24FF" w:rsidRDefault="008E27C8" w:rsidP="005F24FF">
      <w:pPr>
        <w:jc w:val="both"/>
        <w:rPr>
          <w:lang w:val="de-DE"/>
        </w:rPr>
      </w:pPr>
      <w:r w:rsidRPr="008E27C8">
        <w:rPr>
          <w:noProof/>
          <w:highlight w:val="yellow"/>
          <w:lang w:eastAsia="de-AT"/>
        </w:rPr>
        <mc:AlternateContent>
          <mc:Choice Requires="wps">
            <w:drawing>
              <wp:anchor distT="0" distB="0" distL="114300" distR="114300" simplePos="0" relativeHeight="251675136" behindDoc="0" locked="0" layoutInCell="1" allowOverlap="1" wp14:anchorId="06309FB3" wp14:editId="126B4FCD">
                <wp:simplePos x="0" y="0"/>
                <wp:positionH relativeFrom="column">
                  <wp:posOffset>3281045</wp:posOffset>
                </wp:positionH>
                <wp:positionV relativeFrom="paragraph">
                  <wp:posOffset>1177926</wp:posOffset>
                </wp:positionV>
                <wp:extent cx="2647950" cy="647700"/>
                <wp:effectExtent l="0" t="0" r="0" b="0"/>
                <wp:wrapNone/>
                <wp:docPr id="35" name="Textfeld 35"/>
                <wp:cNvGraphicFramePr/>
                <a:graphic xmlns:a="http://schemas.openxmlformats.org/drawingml/2006/main">
                  <a:graphicData uri="http://schemas.microsoft.com/office/word/2010/wordprocessingShape">
                    <wps:wsp>
                      <wps:cNvSpPr txBox="1"/>
                      <wps:spPr>
                        <a:xfrm>
                          <a:off x="0" y="0"/>
                          <a:ext cx="2647950" cy="647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13186E4" w14:textId="77777777" w:rsidR="008E27C8" w:rsidRPr="008E27C8" w:rsidRDefault="008E27C8" w:rsidP="008E27C8">
                            <w:pPr>
                              <w:rPr>
                                <w:i/>
                                <w:sz w:val="16"/>
                              </w:rPr>
                            </w:pPr>
                            <w:r w:rsidRPr="008E27C8">
                              <w:rPr>
                                <w:i/>
                                <w:sz w:val="16"/>
                              </w:rPr>
                              <w:t>Petra Wimmer ist mit Leib und Seele Bäuerin und freut sich täglich über ihre abwechslungsreiche Arbeit.</w:t>
                            </w:r>
                          </w:p>
                          <w:p w14:paraId="1410DE47" w14:textId="77777777" w:rsidR="008E27C8" w:rsidRPr="000B4C2E" w:rsidRDefault="008E27C8" w:rsidP="008E27C8">
                            <w:pPr>
                              <w:rPr>
                                <w:i/>
                                <w:sz w:val="16"/>
                              </w:rPr>
                            </w:pPr>
                            <w:r w:rsidRPr="008E27C8">
                              <w:rPr>
                                <w:i/>
                                <w:sz w:val="16"/>
                              </w:rPr>
                              <w:t>Bildnachweis: privat, Abdruck honorarfrei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09FB3" id="Textfeld 35" o:spid="_x0000_s1041" type="#_x0000_t202" style="position:absolute;left:0;text-align:left;margin-left:258.35pt;margin-top:92.75pt;width:208.5pt;height:51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" fillcolor="white [3201]" stroked="f" strokeweight=".5pt">
                <v:textbox>
                  <w:txbxContent>
                    <w:p w14:paraId="713186E4" w14:textId="77777777" w:rsidR="008E27C8" w:rsidRPr="008E27C8" w:rsidRDefault="008E27C8" w:rsidP="008E27C8">
                      <w:pPr>
                        <w:rPr>
                          <w:i/>
                          <w:sz w:val="16"/>
                        </w:rPr>
                      </w:pPr>
                      <w:r w:rsidRPr="008E27C8">
                        <w:rPr>
                          <w:i/>
                          <w:sz w:val="16"/>
                        </w:rPr>
                        <w:t>Petra Wimmer ist mit Leib und Seele Bäuerin und freut sich täglich über ihre abwechslungsreiche Arbeit.</w:t>
                      </w:r>
                    </w:p>
                    <w:p w14:paraId="1410DE47" w14:textId="77777777" w:rsidR="008E27C8" w:rsidRPr="000B4C2E" w:rsidRDefault="008E27C8" w:rsidP="008E27C8">
                      <w:pPr>
                        <w:rPr>
                          <w:i/>
                          <w:sz w:val="16"/>
                        </w:rPr>
                      </w:pPr>
                      <w:r w:rsidRPr="008E27C8">
                        <w:rPr>
                          <w:i/>
                          <w:sz w:val="16"/>
                        </w:rPr>
                        <w:t>Bildnachweis: privat, Abdruck honorarfrei</w:t>
                      </w:r>
                    </w:p>
                  </w:txbxContent>
                </v:textbox>
              </v:shape>
            </w:pict>
          </mc:Fallback>
        </mc:AlternateContent>
      </w:r>
      <w:r w:rsidR="005F24FF">
        <w:rPr>
          <w:lang w:val="de-DE"/>
        </w:rPr>
        <w:t xml:space="preserve">Petra Wimmer ist eine leidenschaftliche Bäuerin mit Fokus auf die Schweinehaltung. </w:t>
      </w:r>
      <w:r w:rsidR="004356DD">
        <w:rPr>
          <w:lang w:val="de-DE"/>
        </w:rPr>
        <w:t>Die Wimmers</w:t>
      </w:r>
      <w:r w:rsidR="005F24FF">
        <w:rPr>
          <w:lang w:val="de-DE"/>
        </w:rPr>
        <w:t xml:space="preserve"> </w:t>
      </w:r>
      <w:r w:rsidR="005F24FF" w:rsidRPr="004067D8">
        <w:rPr>
          <w:lang w:val="de-DE"/>
        </w:rPr>
        <w:t xml:space="preserve">betreiben einen konventionellen Vollerwerbsbetrieb mit dem </w:t>
      </w:r>
      <w:r w:rsidR="005F24FF">
        <w:rPr>
          <w:lang w:val="de-DE"/>
        </w:rPr>
        <w:t>Schwerpunkt Ackerbau und</w:t>
      </w:r>
      <w:r w:rsidR="005F24FF" w:rsidRPr="004067D8">
        <w:rPr>
          <w:lang w:val="de-DE"/>
        </w:rPr>
        <w:t xml:space="preserve"> Ferkelproduktion</w:t>
      </w:r>
      <w:r w:rsidR="005F24FF">
        <w:rPr>
          <w:lang w:val="de-DE"/>
        </w:rPr>
        <w:t xml:space="preserve"> sowie Mastschweine</w:t>
      </w:r>
      <w:r w:rsidR="005F24FF" w:rsidRPr="004067D8">
        <w:rPr>
          <w:lang w:val="de-DE"/>
        </w:rPr>
        <w:t xml:space="preserve">. </w:t>
      </w:r>
      <w:r w:rsidR="004356DD">
        <w:rPr>
          <w:lang w:val="de-DE"/>
        </w:rPr>
        <w:t>Petra</w:t>
      </w:r>
      <w:r w:rsidR="005F24FF">
        <w:rPr>
          <w:lang w:val="de-DE"/>
        </w:rPr>
        <w:t xml:space="preserve"> lebt mit ihrem Mann und den drei Söhnen, die sich alle sehr für die Landwirtschaft interessieren, auf einem klassischen landwirtschaftlichen Vierkanthof im Zentralraum. Die große Begeisterung ihrer Kinder führt </w:t>
      </w:r>
      <w:r w:rsidR="004356DD">
        <w:rPr>
          <w:lang w:val="de-DE"/>
        </w:rPr>
        <w:t>Petra</w:t>
      </w:r>
      <w:r w:rsidR="005F24FF">
        <w:rPr>
          <w:lang w:val="de-DE"/>
        </w:rPr>
        <w:t xml:space="preserve"> auf ihre eigene positive Einstellung zur Arbeit zurück. Es freut sie jeden Tag auf</w:t>
      </w:r>
      <w:r w:rsidR="005F24FF" w:rsidRPr="004067D8">
        <w:rPr>
          <w:lang w:val="de-DE"/>
        </w:rPr>
        <w:t>s Neue</w:t>
      </w:r>
      <w:r w:rsidR="005F24FF">
        <w:rPr>
          <w:lang w:val="de-DE"/>
        </w:rPr>
        <w:t>,</w:t>
      </w:r>
      <w:r w:rsidR="005F24FF" w:rsidRPr="004067D8">
        <w:rPr>
          <w:lang w:val="de-DE"/>
        </w:rPr>
        <w:t xml:space="preserve"> in der Natur und mit den Tieren arbeiten zu können. Ihr eigener Chef zu sein und vor allem die abwechslungsreiche Arbeit sind für sie eine Bestätigung dafür, dass sie die Entscheidung</w:t>
      </w:r>
      <w:r w:rsidR="005F24FF">
        <w:rPr>
          <w:lang w:val="de-DE"/>
        </w:rPr>
        <w:t>,</w:t>
      </w:r>
      <w:r w:rsidR="005F24FF" w:rsidRPr="004067D8">
        <w:rPr>
          <w:lang w:val="de-DE"/>
        </w:rPr>
        <w:t xml:space="preserve"> Bäuerin geworden zu sein</w:t>
      </w:r>
      <w:r w:rsidR="005F24FF">
        <w:rPr>
          <w:lang w:val="de-DE"/>
        </w:rPr>
        <w:t>,</w:t>
      </w:r>
      <w:r w:rsidR="005F24FF" w:rsidRPr="004067D8">
        <w:rPr>
          <w:lang w:val="de-DE"/>
        </w:rPr>
        <w:t xml:space="preserve"> nie bereut hat. Sie wurde als Jüngste von vier Mädchen für die Hofnachfolge auserwählt. </w:t>
      </w:r>
      <w:r w:rsidR="005F24FF">
        <w:rPr>
          <w:lang w:val="de-DE"/>
        </w:rPr>
        <w:t xml:space="preserve">Die </w:t>
      </w:r>
      <w:r w:rsidR="005F24FF" w:rsidRPr="004067D8">
        <w:rPr>
          <w:lang w:val="de-DE"/>
        </w:rPr>
        <w:t>Ausbildung war der jungen Frau von Beginn an wichtig</w:t>
      </w:r>
      <w:r w:rsidR="005F24FF">
        <w:rPr>
          <w:lang w:val="de-DE"/>
        </w:rPr>
        <w:t>.</w:t>
      </w:r>
      <w:r w:rsidR="005F24FF" w:rsidRPr="004067D8">
        <w:rPr>
          <w:lang w:val="de-DE"/>
        </w:rPr>
        <w:t xml:space="preserve"> </w:t>
      </w:r>
      <w:r w:rsidR="005F24FF">
        <w:rPr>
          <w:lang w:val="de-DE"/>
        </w:rPr>
        <w:t>S</w:t>
      </w:r>
      <w:r w:rsidR="005F24FF" w:rsidRPr="004067D8">
        <w:rPr>
          <w:lang w:val="de-DE"/>
        </w:rPr>
        <w:t>o hat sie bereits 1999 mit ausgezeichnetem Erfolg ihre Meisterausbildung a</w:t>
      </w:r>
      <w:r w:rsidR="005F24FF">
        <w:rPr>
          <w:lang w:val="de-DE"/>
        </w:rPr>
        <w:t xml:space="preserve">ls Meisterin der Landwirtschaft abgeschlossen. Mit der Hochzeit 2003 hat sie dann gemeinsam mit ihrem Mann den Betrieb übernommen. Petra war es immer wichtig, sich weiterzubilden und betrieblich wie auch persönlich auf dem neuesten Stand zu sein. </w:t>
      </w:r>
    </w:p>
    <w:p w14:paraId="12D1A8FC" w14:textId="77777777" w:rsidR="00E53784" w:rsidRDefault="00E53784" w:rsidP="005F24FF">
      <w:pPr>
        <w:jc w:val="both"/>
        <w:rPr>
          <w:lang w:val="de-DE"/>
        </w:rPr>
      </w:pPr>
    </w:p>
    <w:p w14:paraId="104C7DC1" w14:textId="77777777" w:rsidR="005F24FF" w:rsidRDefault="005F24FF" w:rsidP="005F24FF">
      <w:pPr>
        <w:jc w:val="both"/>
        <w:rPr>
          <w:lang w:val="de-DE"/>
        </w:rPr>
      </w:pPr>
      <w:r>
        <w:rPr>
          <w:lang w:val="de-DE"/>
        </w:rPr>
        <w:t>Besonders das Projekt Schule am Bauernhof war ihr schon länger ein Anliegen und so hat sie heuer den Zertifikatslehrgang dafür absolviert. Sie möchte Kindern das Leben am Bauernhof näherbringen und ihnen zeigen, was es bedeutet</w:t>
      </w:r>
      <w:r w:rsidR="004356DD">
        <w:rPr>
          <w:lang w:val="de-DE"/>
        </w:rPr>
        <w:t>,</w:t>
      </w:r>
      <w:r>
        <w:rPr>
          <w:lang w:val="de-DE"/>
        </w:rPr>
        <w:t xml:space="preserve"> Lebensmittel zu produzieren. </w:t>
      </w:r>
    </w:p>
    <w:p w14:paraId="6180FD0C" w14:textId="77777777" w:rsidR="005F24FF" w:rsidRDefault="005F24FF" w:rsidP="005F24FF">
      <w:pPr>
        <w:jc w:val="both"/>
        <w:rPr>
          <w:lang w:val="de-DE"/>
        </w:rPr>
      </w:pPr>
      <w:r w:rsidRPr="004067D8">
        <w:rPr>
          <w:lang w:val="de-DE"/>
        </w:rPr>
        <w:t xml:space="preserve">Als Mutter und Ortsbäuerin hatte sie auch vorher bereits mehrmals Klassen bei sich am Betrieb und konnte die Begeisterung der Kinder spüren. </w:t>
      </w:r>
      <w:r>
        <w:rPr>
          <w:lang w:val="de-DE"/>
        </w:rPr>
        <w:t>Durch das Projekt Schule am Bauernhof kann sie nun Kindern spielerisch die bauernhofpädagogischen Inhalte anbieten – von „Piggy – ein Schwein im Kreislauf der Natur“ für die jüngeren Kinder oder „Schnitzel – woher kommst du“ für die älteren Kinder. Auch der Lebensraum Wald wird von der vielseitigen, engagierten Bäuerin mit den Schülerinnen und Schülern entdeckt. Petra Wimmer</w:t>
      </w:r>
      <w:r w:rsidRPr="007A580D">
        <w:rPr>
          <w:lang w:val="de-DE"/>
        </w:rPr>
        <w:t xml:space="preserve"> durfte </w:t>
      </w:r>
      <w:r>
        <w:rPr>
          <w:lang w:val="de-DE"/>
        </w:rPr>
        <w:t>sich</w:t>
      </w:r>
      <w:r w:rsidRPr="007A580D">
        <w:rPr>
          <w:lang w:val="de-DE"/>
        </w:rPr>
        <w:t xml:space="preserve"> heuer im Rahmen des Projektes Schule am Bauernhof schon über den Besuch von 17 Gruppen freuen und</w:t>
      </w:r>
      <w:r w:rsidR="004356DD">
        <w:rPr>
          <w:lang w:val="de-DE"/>
        </w:rPr>
        <w:t xml:space="preserve"> </w:t>
      </w:r>
      <w:r w:rsidRPr="007A580D">
        <w:rPr>
          <w:lang w:val="de-DE"/>
        </w:rPr>
        <w:t>erkannte dabei einmal mehr</w:t>
      </w:r>
      <w:r>
        <w:rPr>
          <w:lang w:val="de-DE"/>
        </w:rPr>
        <w:t>,</w:t>
      </w:r>
      <w:r w:rsidRPr="007A580D">
        <w:rPr>
          <w:lang w:val="de-DE"/>
        </w:rPr>
        <w:t xml:space="preserve"> wie wichtig diese Arbeit ist.</w:t>
      </w:r>
    </w:p>
    <w:p w14:paraId="2C78AE72" w14:textId="77777777" w:rsidR="005F24FF" w:rsidRPr="00E900BD" w:rsidRDefault="005F24FF" w:rsidP="005F24FF">
      <w:pPr>
        <w:jc w:val="both"/>
        <w:rPr>
          <w:lang w:val="de-DE"/>
        </w:rPr>
      </w:pPr>
    </w:p>
    <w:p w14:paraId="2CC91346" w14:textId="77777777" w:rsidR="004356DD" w:rsidRDefault="004356DD" w:rsidP="004356DD">
      <w:pPr>
        <w:jc w:val="both"/>
      </w:pPr>
    </w:p>
    <w:p w14:paraId="38F51F53" w14:textId="77777777" w:rsidR="00C30BBD" w:rsidRDefault="00C30BBD" w:rsidP="004356DD">
      <w:pPr>
        <w:jc w:val="both"/>
      </w:pPr>
    </w:p>
    <w:p w14:paraId="2EBF8427" w14:textId="77777777" w:rsidR="00C30BBD" w:rsidRDefault="00C30BBD" w:rsidP="004356DD">
      <w:pPr>
        <w:jc w:val="both"/>
      </w:pPr>
    </w:p>
    <w:p w14:paraId="043D8D36" w14:textId="77777777" w:rsidR="00C30BBD" w:rsidRDefault="00C30BBD" w:rsidP="004356DD">
      <w:pPr>
        <w:jc w:val="both"/>
      </w:pPr>
    </w:p>
    <w:p w14:paraId="485EF735" w14:textId="77777777" w:rsidR="00C30BBD" w:rsidRDefault="00C30BBD" w:rsidP="004356DD">
      <w:pPr>
        <w:jc w:val="both"/>
      </w:pPr>
    </w:p>
    <w:p w14:paraId="7E3E74A2" w14:textId="77777777" w:rsidR="00C30BBD" w:rsidRDefault="00C30BBD" w:rsidP="004356DD">
      <w:pPr>
        <w:jc w:val="both"/>
      </w:pPr>
    </w:p>
    <w:p w14:paraId="3D0D5686" w14:textId="77777777" w:rsidR="00C30BBD" w:rsidRDefault="00C30BBD" w:rsidP="004356DD">
      <w:pPr>
        <w:jc w:val="both"/>
      </w:pPr>
    </w:p>
    <w:p w14:paraId="43BD2D45" w14:textId="77777777" w:rsidR="00C30BBD" w:rsidRDefault="00C30BBD" w:rsidP="004356DD">
      <w:pPr>
        <w:jc w:val="both"/>
      </w:pPr>
    </w:p>
    <w:p w14:paraId="4B7E7AB2" w14:textId="77777777" w:rsidR="00C30BBD" w:rsidRPr="00C30BBD" w:rsidRDefault="00C30BBD" w:rsidP="004356DD">
      <w:pPr>
        <w:jc w:val="both"/>
        <w:rPr>
          <w:i/>
          <w:sz w:val="16"/>
        </w:rPr>
      </w:pPr>
      <w:r w:rsidRPr="00C30BBD">
        <w:rPr>
          <w:i/>
          <w:noProof/>
          <w:sz w:val="16"/>
          <w:lang w:eastAsia="de-AT"/>
        </w:rPr>
        <w:drawing>
          <wp:inline distT="0" distB="0" distL="0" distR="0" wp14:anchorId="39E120AC" wp14:editId="0CAF3EFA">
            <wp:extent cx="5760085" cy="3839845"/>
            <wp:effectExtent l="0" t="0" r="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758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085" cy="3839845"/>
                    </a:xfrm>
                    <a:prstGeom prst="rect">
                      <a:avLst/>
                    </a:prstGeom>
                  </pic:spPr>
                </pic:pic>
              </a:graphicData>
            </a:graphic>
          </wp:inline>
        </w:drawing>
      </w:r>
    </w:p>
    <w:p w14:paraId="4E35D535" w14:textId="77777777" w:rsidR="008E27C8" w:rsidRPr="00C30BBD" w:rsidRDefault="008E27C8" w:rsidP="004356DD">
      <w:pPr>
        <w:jc w:val="both"/>
        <w:rPr>
          <w:i/>
          <w:sz w:val="16"/>
        </w:rPr>
      </w:pPr>
    </w:p>
    <w:p w14:paraId="0241243B" w14:textId="77777777" w:rsidR="00C30BBD" w:rsidRPr="00C30BBD" w:rsidRDefault="00C30BBD" w:rsidP="00C30BBD">
      <w:pPr>
        <w:rPr>
          <w:i/>
          <w:sz w:val="16"/>
          <w:lang w:eastAsia="en-US"/>
        </w:rPr>
      </w:pPr>
      <w:r w:rsidRPr="00C30BBD">
        <w:rPr>
          <w:i/>
          <w:sz w:val="16"/>
        </w:rPr>
        <w:t>Gratulierten den drei bäuerlichen Unternehmerinnen des Jahres 2024 - v.l. Mag. Heidemarie Deubl-Krenmayr (LK-Referatsleiterin Ernährung &amp; Lebensmittelkombinationen), LK-Vizepräsidentin Rosemarie Ferstl, Johanna Haider (Vorsitzende Ausschuss für Bäuerinnenangelegenheiten), Andrea Schöngruber, Kammerrätin Mag. Daniela Burgstaller, Magdalena Meinhart, LAbg. Margit Angerlehner ( WK-Vizepräsidentin), Helga Pichler, Kammerdirektor Mag. Karl Dietachmair. Bildnachweis: LK OÖ, Abdruck honorarfrei</w:t>
      </w:r>
    </w:p>
    <w:p w14:paraId="181793F9" w14:textId="77777777" w:rsidR="00C30BBD" w:rsidRDefault="00C30BBD" w:rsidP="00C30BBD"/>
    <w:p w14:paraId="5B947533" w14:textId="77777777" w:rsidR="00C30BBD" w:rsidRDefault="00C30BBD" w:rsidP="004356DD">
      <w:pPr>
        <w:jc w:val="both"/>
      </w:pPr>
    </w:p>
    <w:p w14:paraId="696109C7" w14:textId="77777777" w:rsidR="00C30BBD" w:rsidRDefault="00C30BBD" w:rsidP="004356DD">
      <w:pPr>
        <w:jc w:val="both"/>
      </w:pPr>
    </w:p>
    <w:p w14:paraId="4AC118D8" w14:textId="77777777" w:rsidR="008E27C8" w:rsidRDefault="008E27C8" w:rsidP="004356DD">
      <w:pPr>
        <w:jc w:val="both"/>
      </w:pPr>
    </w:p>
    <w:p w14:paraId="6CE2F27A" w14:textId="77777777" w:rsidR="004356DD" w:rsidRDefault="004356DD" w:rsidP="004356DD">
      <w:pPr>
        <w:jc w:val="both"/>
      </w:pPr>
      <w:r w:rsidRPr="001F6298">
        <w:rPr>
          <w:b/>
        </w:rPr>
        <w:t>Kontakt Öffentlichkeitsarbeit:</w:t>
      </w:r>
      <w:r>
        <w:t xml:space="preserve"> Mag. Elisabeth Frei-Ollmann,</w:t>
      </w:r>
      <w:r>
        <w:br/>
        <w:t>Tel +43 50 6902-1591, elisabeth.frei-ollmann@lk-ooe.at</w:t>
      </w:r>
    </w:p>
    <w:p w14:paraId="597D349F" w14:textId="77777777" w:rsidR="005F24FF" w:rsidRDefault="005F24FF" w:rsidP="005F24FF">
      <w:pPr>
        <w:jc w:val="both"/>
      </w:pPr>
    </w:p>
    <w:sectPr w:rsidR="005F24FF" w:rsidSect="00281975">
      <w:footerReference w:type="default" r:id="rId23"/>
      <w:headerReference w:type="first" r:id="rId24"/>
      <w:footerReference w:type="first" r:id="rId25"/>
      <w:type w:val="continuous"/>
      <w:pgSz w:w="11907" w:h="16840" w:code="9"/>
      <w:pgMar w:top="2075" w:right="1418" w:bottom="1843" w:left="1418" w:header="454" w:footer="85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08E4A" w14:textId="77777777" w:rsidR="002513D3" w:rsidRDefault="002513D3">
      <w:pPr>
        <w:spacing w:line="240" w:lineRule="auto"/>
      </w:pPr>
      <w:r>
        <w:separator/>
      </w:r>
    </w:p>
  </w:endnote>
  <w:endnote w:type="continuationSeparator" w:id="0">
    <w:p w14:paraId="070556E3" w14:textId="77777777" w:rsidR="002513D3" w:rsidRDefault="002513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5C780" w14:textId="77777777" w:rsidR="00E3392F" w:rsidRPr="007715D2" w:rsidRDefault="00E3392F" w:rsidP="00E3392F">
    <w:pPr>
      <w:pStyle w:val="Fuzeile"/>
      <w:tabs>
        <w:tab w:val="clear" w:pos="4536"/>
      </w:tabs>
      <w:rPr>
        <w:sz w:val="18"/>
        <w:szCs w:val="18"/>
      </w:rPr>
    </w:pPr>
    <w:r w:rsidRPr="007715D2">
      <w:rPr>
        <w:sz w:val="18"/>
        <w:szCs w:val="18"/>
      </w:rPr>
      <w:tab/>
    </w:r>
    <w:r w:rsidRPr="007715D2">
      <w:rPr>
        <w:sz w:val="18"/>
        <w:szCs w:val="18"/>
      </w:rPr>
      <w:fldChar w:fldCharType="begin"/>
    </w:r>
    <w:r w:rsidRPr="007715D2">
      <w:rPr>
        <w:sz w:val="18"/>
        <w:szCs w:val="18"/>
      </w:rPr>
      <w:instrText xml:space="preserve"> PAGE  \* MERGEFORMAT </w:instrText>
    </w:r>
    <w:r w:rsidRPr="007715D2">
      <w:rPr>
        <w:sz w:val="18"/>
        <w:szCs w:val="18"/>
      </w:rPr>
      <w:fldChar w:fldCharType="separate"/>
    </w:r>
    <w:r w:rsidR="000526FA">
      <w:rPr>
        <w:noProof/>
        <w:sz w:val="18"/>
        <w:szCs w:val="18"/>
      </w:rPr>
      <w:t>16</w:t>
    </w:r>
    <w:r w:rsidRPr="007715D2">
      <w:rPr>
        <w:sz w:val="18"/>
        <w:szCs w:val="18"/>
      </w:rPr>
      <w:fldChar w:fldCharType="end"/>
    </w:r>
    <w:r w:rsidRPr="007715D2">
      <w:rPr>
        <w:sz w:val="18"/>
        <w:szCs w:val="18"/>
      </w:rPr>
      <w:t>/</w:t>
    </w:r>
    <w:r w:rsidRPr="007715D2">
      <w:rPr>
        <w:sz w:val="18"/>
        <w:szCs w:val="18"/>
      </w:rPr>
      <w:fldChar w:fldCharType="begin"/>
    </w:r>
    <w:r w:rsidRPr="007715D2">
      <w:rPr>
        <w:sz w:val="18"/>
        <w:szCs w:val="18"/>
      </w:rPr>
      <w:instrText xml:space="preserve"> NUMPAGES   \* MERGEFORMAT </w:instrText>
    </w:r>
    <w:r w:rsidRPr="007715D2">
      <w:rPr>
        <w:sz w:val="18"/>
        <w:szCs w:val="18"/>
      </w:rPr>
      <w:fldChar w:fldCharType="separate"/>
    </w:r>
    <w:r w:rsidR="000526FA">
      <w:rPr>
        <w:noProof/>
        <w:sz w:val="18"/>
        <w:szCs w:val="18"/>
      </w:rPr>
      <w:t>17</w:t>
    </w:r>
    <w:r w:rsidRPr="007715D2">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B25FA" w14:textId="44E73848" w:rsidR="00E3392F" w:rsidRPr="00D35280" w:rsidRDefault="00E3392F" w:rsidP="00F725B7">
    <w:pPr>
      <w:tabs>
        <w:tab w:val="right" w:pos="9072"/>
      </w:tabs>
      <w:rPr>
        <w:sz w:val="18"/>
        <w:szCs w:val="18"/>
      </w:rPr>
    </w:pPr>
    <w:r w:rsidRPr="007715D2">
      <w:rPr>
        <w:sz w:val="18"/>
        <w:szCs w:val="18"/>
      </w:rPr>
      <w:tab/>
    </w:r>
    <w:r w:rsidRPr="00D35280">
      <w:rPr>
        <w:sz w:val="18"/>
        <w:szCs w:val="18"/>
      </w:rPr>
      <w:fldChar w:fldCharType="begin"/>
    </w:r>
    <w:r w:rsidRPr="00D35280">
      <w:rPr>
        <w:sz w:val="18"/>
        <w:szCs w:val="18"/>
      </w:rPr>
      <w:instrText xml:space="preserve"> IF </w:instrText>
    </w:r>
    <w:r w:rsidRPr="00D35280">
      <w:rPr>
        <w:sz w:val="18"/>
        <w:szCs w:val="18"/>
      </w:rPr>
      <w:fldChar w:fldCharType="begin"/>
    </w:r>
    <w:r w:rsidRPr="00D35280">
      <w:rPr>
        <w:sz w:val="18"/>
        <w:szCs w:val="18"/>
      </w:rPr>
      <w:instrText xml:space="preserve"> NUMPAGES </w:instrText>
    </w:r>
    <w:r w:rsidRPr="00D35280">
      <w:rPr>
        <w:sz w:val="18"/>
        <w:szCs w:val="18"/>
      </w:rPr>
      <w:fldChar w:fldCharType="separate"/>
    </w:r>
    <w:r w:rsidR="00000000">
      <w:rPr>
        <w:noProof/>
        <w:sz w:val="18"/>
        <w:szCs w:val="18"/>
      </w:rPr>
      <w:instrText>2</w:instrText>
    </w:r>
    <w:r w:rsidRPr="00D35280">
      <w:rPr>
        <w:sz w:val="18"/>
        <w:szCs w:val="18"/>
      </w:rPr>
      <w:fldChar w:fldCharType="end"/>
    </w:r>
    <w:r w:rsidRPr="00D35280">
      <w:rPr>
        <w:sz w:val="18"/>
        <w:szCs w:val="18"/>
      </w:rPr>
      <w:instrText xml:space="preserve"> = 1 "" "</w:instrText>
    </w:r>
    <w:r w:rsidRPr="00D35280">
      <w:rPr>
        <w:sz w:val="18"/>
        <w:szCs w:val="18"/>
      </w:rPr>
      <w:fldChar w:fldCharType="begin"/>
    </w:r>
    <w:r w:rsidRPr="00D35280">
      <w:rPr>
        <w:sz w:val="18"/>
        <w:szCs w:val="18"/>
      </w:rPr>
      <w:instrText xml:space="preserve"> PAGE \* MERGEFORMAT </w:instrText>
    </w:r>
    <w:r w:rsidRPr="00D35280">
      <w:rPr>
        <w:sz w:val="18"/>
        <w:szCs w:val="18"/>
      </w:rPr>
      <w:fldChar w:fldCharType="separate"/>
    </w:r>
    <w:r w:rsidR="00000000">
      <w:rPr>
        <w:noProof/>
        <w:sz w:val="18"/>
        <w:szCs w:val="18"/>
      </w:rPr>
      <w:instrText>1</w:instrText>
    </w:r>
    <w:r w:rsidRPr="00D35280">
      <w:rPr>
        <w:sz w:val="18"/>
        <w:szCs w:val="18"/>
      </w:rPr>
      <w:fldChar w:fldCharType="end"/>
    </w:r>
    <w:r w:rsidRPr="00D35280">
      <w:rPr>
        <w:sz w:val="18"/>
        <w:szCs w:val="18"/>
      </w:rPr>
      <w:instrText>/</w:instrText>
    </w:r>
    <w:r w:rsidRPr="00D35280">
      <w:rPr>
        <w:sz w:val="18"/>
        <w:szCs w:val="18"/>
      </w:rPr>
      <w:fldChar w:fldCharType="begin"/>
    </w:r>
    <w:r w:rsidRPr="00D35280">
      <w:rPr>
        <w:sz w:val="18"/>
        <w:szCs w:val="18"/>
      </w:rPr>
      <w:instrText xml:space="preserve"> NUMPAGES \* MERGEFORMAT </w:instrText>
    </w:r>
    <w:r w:rsidRPr="00D35280">
      <w:rPr>
        <w:sz w:val="18"/>
        <w:szCs w:val="18"/>
      </w:rPr>
      <w:fldChar w:fldCharType="separate"/>
    </w:r>
    <w:r w:rsidR="00000000">
      <w:rPr>
        <w:noProof/>
        <w:sz w:val="18"/>
        <w:szCs w:val="18"/>
      </w:rPr>
      <w:instrText>2</w:instrText>
    </w:r>
    <w:r w:rsidRPr="00D35280">
      <w:rPr>
        <w:sz w:val="18"/>
        <w:szCs w:val="18"/>
      </w:rPr>
      <w:fldChar w:fldCharType="end"/>
    </w:r>
    <w:r w:rsidRPr="00D35280">
      <w:rPr>
        <w:sz w:val="18"/>
        <w:szCs w:val="18"/>
      </w:rPr>
      <w:instrText>"</w:instrText>
    </w:r>
    <w:r w:rsidRPr="00D35280">
      <w:rPr>
        <w:sz w:val="18"/>
        <w:szCs w:val="18"/>
      </w:rPr>
      <w:fldChar w:fldCharType="separate"/>
    </w:r>
    <w:r w:rsidR="00000000">
      <w:rPr>
        <w:noProof/>
        <w:sz w:val="18"/>
        <w:szCs w:val="18"/>
      </w:rPr>
      <w:t>1</w:t>
    </w:r>
    <w:r w:rsidR="00000000" w:rsidRPr="00D35280">
      <w:rPr>
        <w:noProof/>
        <w:sz w:val="18"/>
        <w:szCs w:val="18"/>
      </w:rPr>
      <w:t>/</w:t>
    </w:r>
    <w:r w:rsidR="00000000">
      <w:rPr>
        <w:noProof/>
        <w:sz w:val="18"/>
        <w:szCs w:val="18"/>
      </w:rPr>
      <w:t>2</w:t>
    </w:r>
    <w:r w:rsidRPr="00D35280">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321A2" w14:textId="77777777" w:rsidR="002513D3" w:rsidRDefault="002513D3">
      <w:pPr>
        <w:spacing w:line="240" w:lineRule="auto"/>
      </w:pPr>
      <w:r>
        <w:separator/>
      </w:r>
    </w:p>
  </w:footnote>
  <w:footnote w:type="continuationSeparator" w:id="0">
    <w:p w14:paraId="2C05BB9E" w14:textId="77777777" w:rsidR="002513D3" w:rsidRDefault="002513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23" w:type="dxa"/>
      <w:tblLayout w:type="fixed"/>
      <w:tblCellMar>
        <w:left w:w="0" w:type="dxa"/>
        <w:right w:w="0" w:type="dxa"/>
      </w:tblCellMar>
      <w:tblLook w:val="0000" w:firstRow="0" w:lastRow="0" w:firstColumn="0" w:lastColumn="0" w:noHBand="0" w:noVBand="0"/>
    </w:tblPr>
    <w:tblGrid>
      <w:gridCol w:w="4535"/>
      <w:gridCol w:w="5104"/>
      <w:gridCol w:w="84"/>
    </w:tblGrid>
    <w:tr w:rsidR="002D3E91" w14:paraId="0A60D3B2" w14:textId="77777777" w:rsidTr="002C4520">
      <w:trPr>
        <w:cantSplit/>
        <w:trHeight w:hRule="exact" w:val="709"/>
      </w:trPr>
      <w:tc>
        <w:tcPr>
          <w:tcW w:w="4535" w:type="dxa"/>
          <w:vAlign w:val="bottom"/>
        </w:tcPr>
        <w:p w14:paraId="48A862AA" w14:textId="77777777" w:rsidR="002D3E91" w:rsidRDefault="002D3E91" w:rsidP="00AB41F8">
          <w:pPr>
            <w:pStyle w:val="Kopfzeile"/>
            <w:tabs>
              <w:tab w:val="clear" w:pos="4536"/>
              <w:tab w:val="clear" w:pos="9072"/>
            </w:tabs>
          </w:pPr>
          <w:bookmarkStart w:id="0" w:name="LK_Zusatzlogo"/>
          <w:bookmarkEnd w:id="0"/>
          <w:r>
            <w:rPr>
              <w:noProof/>
              <w:lang w:eastAsia="de-AT"/>
            </w:rPr>
            <mc:AlternateContent>
              <mc:Choice Requires="wps">
                <w:drawing>
                  <wp:anchor distT="0" distB="0" distL="114300" distR="114300" simplePos="0" relativeHeight="251658240" behindDoc="0" locked="0" layoutInCell="0" allowOverlap="1" wp14:anchorId="360EC3A8" wp14:editId="6F74DCF8">
                    <wp:simplePos x="0" y="0"/>
                    <wp:positionH relativeFrom="page">
                      <wp:posOffset>180340</wp:posOffset>
                    </wp:positionH>
                    <wp:positionV relativeFrom="page">
                      <wp:posOffset>3564255</wp:posOffset>
                    </wp:positionV>
                    <wp:extent cx="144145" cy="635"/>
                    <wp:effectExtent l="8890" t="11430" r="8890" b="698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635"/>
                            </a:xfrm>
                            <a:prstGeom prst="line">
                              <a:avLst/>
                            </a:prstGeom>
                            <a:noFill/>
                            <a:ln w="317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2BF470" id="Line 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2pt,280.65pt" to="25.55pt,28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" o:allowincell="f" strokeweight=".25pt">
                    <v:stroke startarrowwidth="narrow" startarrowlength="short" endarrowwidth="narrow" endarrowlength="short"/>
                    <w10:wrap anchorx="page" anchory="page"/>
                  </v:line>
                </w:pict>
              </mc:Fallback>
            </mc:AlternateContent>
          </w:r>
        </w:p>
      </w:tc>
      <w:tc>
        <w:tcPr>
          <w:tcW w:w="5104" w:type="dxa"/>
          <w:tcBorders>
            <w:left w:val="nil"/>
          </w:tcBorders>
          <w:vAlign w:val="bottom"/>
        </w:tcPr>
        <w:p w14:paraId="7EDDF982" w14:textId="77777777" w:rsidR="002D3E91" w:rsidRDefault="002D3E91" w:rsidP="00AB41F8">
          <w:pPr>
            <w:pStyle w:val="Kopfzeile"/>
            <w:tabs>
              <w:tab w:val="clear" w:pos="4536"/>
              <w:tab w:val="clear" w:pos="9072"/>
            </w:tabs>
          </w:pPr>
        </w:p>
      </w:tc>
      <w:tc>
        <w:tcPr>
          <w:tcW w:w="84" w:type="dxa"/>
          <w:vAlign w:val="bottom"/>
        </w:tcPr>
        <w:p w14:paraId="24B9E3B1" w14:textId="77777777" w:rsidR="002D3E91" w:rsidRDefault="0080740A" w:rsidP="00AB41F8">
          <w:pPr>
            <w:pStyle w:val="Kopfzeile"/>
          </w:pPr>
          <w:bookmarkStart w:id="1" w:name="LK_Logo"/>
          <w:bookmarkEnd w:id="1"/>
          <w:r>
            <w:rPr>
              <w:noProof/>
              <w:lang w:eastAsia="de-AT"/>
            </w:rPr>
            <w:drawing>
              <wp:inline distT="0" distB="0" distL="0" distR="0" wp14:anchorId="714E073C" wp14:editId="59786D6D">
                <wp:extent cx="2027555" cy="450215"/>
                <wp:effectExtent l="0" t="0" r="0" b="6985"/>
                <wp:docPr id="25" name="Grafik 25"/>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027555" cy="450215"/>
                        </a:xfrm>
                        <a:prstGeom prst="rect">
                          <a:avLst/>
                        </a:prstGeom>
                      </pic:spPr>
                    </pic:pic>
                  </a:graphicData>
                </a:graphic>
              </wp:inline>
            </w:drawing>
          </w:r>
        </w:p>
      </w:tc>
    </w:tr>
  </w:tbl>
  <w:p w14:paraId="3FA617B3" w14:textId="77777777" w:rsidR="004F302F" w:rsidRPr="002D3E91" w:rsidRDefault="004F302F" w:rsidP="002D3E9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A4BA2000"/>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6B96F842"/>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70B8A92C"/>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983E0C20"/>
    <w:lvl w:ilvl="0">
      <w:start w:val="1"/>
      <w:numFmt w:val="bullet"/>
      <w:pStyle w:val="Aufzhlungszeichen2"/>
      <w:lvlText w:val=""/>
      <w:lvlJc w:val="left"/>
      <w:pPr>
        <w:tabs>
          <w:tab w:val="num" w:pos="680"/>
        </w:tabs>
        <w:ind w:left="680" w:hanging="340"/>
      </w:pPr>
      <w:rPr>
        <w:rFonts w:ascii="Wingdings" w:hAnsi="Wingdings" w:hint="default"/>
      </w:rPr>
    </w:lvl>
  </w:abstractNum>
  <w:abstractNum w:abstractNumId="4" w15:restartNumberingAfterBreak="0">
    <w:nsid w:val="FFFFFF89"/>
    <w:multiLevelType w:val="singleLevel"/>
    <w:tmpl w:val="F58829FE"/>
    <w:lvl w:ilvl="0">
      <w:start w:val="1"/>
      <w:numFmt w:val="bullet"/>
      <w:pStyle w:val="Aufzhlungszeichen"/>
      <w:lvlText w:val=""/>
      <w:lvlJc w:val="left"/>
      <w:pPr>
        <w:tabs>
          <w:tab w:val="num" w:pos="340"/>
        </w:tabs>
        <w:ind w:left="340" w:hanging="340"/>
      </w:pPr>
      <w:rPr>
        <w:rFonts w:ascii="Wingdings" w:hAnsi="Wingdings" w:hint="default"/>
      </w:rPr>
    </w:lvl>
  </w:abstractNum>
  <w:abstractNum w:abstractNumId="5" w15:restartNumberingAfterBreak="0">
    <w:nsid w:val="02FA72FB"/>
    <w:multiLevelType w:val="hybridMultilevel"/>
    <w:tmpl w:val="A11C2CEE"/>
    <w:lvl w:ilvl="0" w:tplc="32263700">
      <w:start w:val="1"/>
      <w:numFmt w:val="bullet"/>
      <w:pStyle w:val="Aufzhlungszeichen3"/>
      <w:lvlText w:val=""/>
      <w:lvlJc w:val="left"/>
      <w:pPr>
        <w:tabs>
          <w:tab w:val="num" w:pos="1021"/>
        </w:tabs>
        <w:ind w:left="1021" w:hanging="341"/>
      </w:pPr>
      <w:rPr>
        <w:rFonts w:ascii="Wingdings" w:hAnsi="Wingdings" w:hint="default"/>
      </w:rPr>
    </w:lvl>
    <w:lvl w:ilvl="1" w:tplc="0C070003" w:tentative="1">
      <w:start w:val="1"/>
      <w:numFmt w:val="bullet"/>
      <w:lvlText w:val="o"/>
      <w:lvlJc w:val="left"/>
      <w:pPr>
        <w:ind w:left="2460" w:hanging="360"/>
      </w:pPr>
      <w:rPr>
        <w:rFonts w:ascii="Courier New" w:hAnsi="Courier New" w:cs="Courier New" w:hint="default"/>
      </w:rPr>
    </w:lvl>
    <w:lvl w:ilvl="2" w:tplc="0C070005" w:tentative="1">
      <w:start w:val="1"/>
      <w:numFmt w:val="bullet"/>
      <w:lvlText w:val=""/>
      <w:lvlJc w:val="left"/>
      <w:pPr>
        <w:ind w:left="3180" w:hanging="360"/>
      </w:pPr>
      <w:rPr>
        <w:rFonts w:ascii="Wingdings" w:hAnsi="Wingdings" w:hint="default"/>
      </w:rPr>
    </w:lvl>
    <w:lvl w:ilvl="3" w:tplc="0C070001" w:tentative="1">
      <w:start w:val="1"/>
      <w:numFmt w:val="bullet"/>
      <w:lvlText w:val=""/>
      <w:lvlJc w:val="left"/>
      <w:pPr>
        <w:ind w:left="3900" w:hanging="360"/>
      </w:pPr>
      <w:rPr>
        <w:rFonts w:ascii="Symbol" w:hAnsi="Symbol" w:hint="default"/>
      </w:rPr>
    </w:lvl>
    <w:lvl w:ilvl="4" w:tplc="0C070003" w:tentative="1">
      <w:start w:val="1"/>
      <w:numFmt w:val="bullet"/>
      <w:lvlText w:val="o"/>
      <w:lvlJc w:val="left"/>
      <w:pPr>
        <w:ind w:left="4620" w:hanging="360"/>
      </w:pPr>
      <w:rPr>
        <w:rFonts w:ascii="Courier New" w:hAnsi="Courier New" w:cs="Courier New" w:hint="default"/>
      </w:rPr>
    </w:lvl>
    <w:lvl w:ilvl="5" w:tplc="0C070005" w:tentative="1">
      <w:start w:val="1"/>
      <w:numFmt w:val="bullet"/>
      <w:lvlText w:val=""/>
      <w:lvlJc w:val="left"/>
      <w:pPr>
        <w:ind w:left="5340" w:hanging="360"/>
      </w:pPr>
      <w:rPr>
        <w:rFonts w:ascii="Wingdings" w:hAnsi="Wingdings" w:hint="default"/>
      </w:rPr>
    </w:lvl>
    <w:lvl w:ilvl="6" w:tplc="0C070001" w:tentative="1">
      <w:start w:val="1"/>
      <w:numFmt w:val="bullet"/>
      <w:lvlText w:val=""/>
      <w:lvlJc w:val="left"/>
      <w:pPr>
        <w:ind w:left="6060" w:hanging="360"/>
      </w:pPr>
      <w:rPr>
        <w:rFonts w:ascii="Symbol" w:hAnsi="Symbol" w:hint="default"/>
      </w:rPr>
    </w:lvl>
    <w:lvl w:ilvl="7" w:tplc="0C070003" w:tentative="1">
      <w:start w:val="1"/>
      <w:numFmt w:val="bullet"/>
      <w:lvlText w:val="o"/>
      <w:lvlJc w:val="left"/>
      <w:pPr>
        <w:ind w:left="6780" w:hanging="360"/>
      </w:pPr>
      <w:rPr>
        <w:rFonts w:ascii="Courier New" w:hAnsi="Courier New" w:cs="Courier New" w:hint="default"/>
      </w:rPr>
    </w:lvl>
    <w:lvl w:ilvl="8" w:tplc="0C070005" w:tentative="1">
      <w:start w:val="1"/>
      <w:numFmt w:val="bullet"/>
      <w:lvlText w:val=""/>
      <w:lvlJc w:val="left"/>
      <w:pPr>
        <w:ind w:left="7500" w:hanging="360"/>
      </w:pPr>
      <w:rPr>
        <w:rFonts w:ascii="Wingdings" w:hAnsi="Wingdings" w:hint="default"/>
      </w:rPr>
    </w:lvl>
  </w:abstractNum>
  <w:abstractNum w:abstractNumId="6" w15:restartNumberingAfterBreak="0">
    <w:nsid w:val="0BD34322"/>
    <w:multiLevelType w:val="hybridMultilevel"/>
    <w:tmpl w:val="659202B6"/>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7" w15:restartNumberingAfterBreak="0">
    <w:nsid w:val="1EAD0734"/>
    <w:multiLevelType w:val="hybridMultilevel"/>
    <w:tmpl w:val="1AB6FE7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276C011D"/>
    <w:multiLevelType w:val="hybridMultilevel"/>
    <w:tmpl w:val="B046ED1E"/>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B841AC6"/>
    <w:multiLevelType w:val="hybridMultilevel"/>
    <w:tmpl w:val="8B48C886"/>
    <w:lvl w:ilvl="0" w:tplc="1AA475E2">
      <w:start w:val="1"/>
      <w:numFmt w:val="bullet"/>
      <w:lvlText w:val=""/>
      <w:lvlJc w:val="left"/>
      <w:pPr>
        <w:tabs>
          <w:tab w:val="num" w:pos="360"/>
        </w:tabs>
        <w:ind w:left="340" w:hanging="340"/>
      </w:pPr>
      <w:rPr>
        <w:rFonts w:ascii="Wingdings" w:hAnsi="Wingdings" w:hint="default"/>
      </w:rPr>
    </w:lvl>
    <w:lvl w:ilvl="1" w:tplc="04070003" w:tentative="1">
      <w:start w:val="1"/>
      <w:numFmt w:val="bullet"/>
      <w:lvlText w:val="o"/>
      <w:lvlJc w:val="left"/>
      <w:pPr>
        <w:tabs>
          <w:tab w:val="num" w:pos="1100"/>
        </w:tabs>
        <w:ind w:left="1100" w:hanging="360"/>
      </w:pPr>
      <w:rPr>
        <w:rFonts w:ascii="Courier New" w:hAnsi="Courier New" w:hint="default"/>
      </w:rPr>
    </w:lvl>
    <w:lvl w:ilvl="2" w:tplc="04070005" w:tentative="1">
      <w:start w:val="1"/>
      <w:numFmt w:val="bullet"/>
      <w:lvlText w:val=""/>
      <w:lvlJc w:val="left"/>
      <w:pPr>
        <w:tabs>
          <w:tab w:val="num" w:pos="1820"/>
        </w:tabs>
        <w:ind w:left="1820" w:hanging="360"/>
      </w:pPr>
      <w:rPr>
        <w:rFonts w:ascii="Wingdings" w:hAnsi="Wingdings" w:hint="default"/>
      </w:rPr>
    </w:lvl>
    <w:lvl w:ilvl="3" w:tplc="04070001" w:tentative="1">
      <w:start w:val="1"/>
      <w:numFmt w:val="bullet"/>
      <w:lvlText w:val=""/>
      <w:lvlJc w:val="left"/>
      <w:pPr>
        <w:tabs>
          <w:tab w:val="num" w:pos="2540"/>
        </w:tabs>
        <w:ind w:left="2540" w:hanging="360"/>
      </w:pPr>
      <w:rPr>
        <w:rFonts w:ascii="Symbol" w:hAnsi="Symbol" w:hint="default"/>
      </w:rPr>
    </w:lvl>
    <w:lvl w:ilvl="4" w:tplc="04070003" w:tentative="1">
      <w:start w:val="1"/>
      <w:numFmt w:val="bullet"/>
      <w:lvlText w:val="o"/>
      <w:lvlJc w:val="left"/>
      <w:pPr>
        <w:tabs>
          <w:tab w:val="num" w:pos="3260"/>
        </w:tabs>
        <w:ind w:left="3260" w:hanging="360"/>
      </w:pPr>
      <w:rPr>
        <w:rFonts w:ascii="Courier New" w:hAnsi="Courier New" w:hint="default"/>
      </w:rPr>
    </w:lvl>
    <w:lvl w:ilvl="5" w:tplc="04070005" w:tentative="1">
      <w:start w:val="1"/>
      <w:numFmt w:val="bullet"/>
      <w:lvlText w:val=""/>
      <w:lvlJc w:val="left"/>
      <w:pPr>
        <w:tabs>
          <w:tab w:val="num" w:pos="3980"/>
        </w:tabs>
        <w:ind w:left="3980" w:hanging="360"/>
      </w:pPr>
      <w:rPr>
        <w:rFonts w:ascii="Wingdings" w:hAnsi="Wingdings" w:hint="default"/>
      </w:rPr>
    </w:lvl>
    <w:lvl w:ilvl="6" w:tplc="04070001" w:tentative="1">
      <w:start w:val="1"/>
      <w:numFmt w:val="bullet"/>
      <w:lvlText w:val=""/>
      <w:lvlJc w:val="left"/>
      <w:pPr>
        <w:tabs>
          <w:tab w:val="num" w:pos="4700"/>
        </w:tabs>
        <w:ind w:left="4700" w:hanging="360"/>
      </w:pPr>
      <w:rPr>
        <w:rFonts w:ascii="Symbol" w:hAnsi="Symbol" w:hint="default"/>
      </w:rPr>
    </w:lvl>
    <w:lvl w:ilvl="7" w:tplc="04070003" w:tentative="1">
      <w:start w:val="1"/>
      <w:numFmt w:val="bullet"/>
      <w:lvlText w:val="o"/>
      <w:lvlJc w:val="left"/>
      <w:pPr>
        <w:tabs>
          <w:tab w:val="num" w:pos="5420"/>
        </w:tabs>
        <w:ind w:left="5420" w:hanging="360"/>
      </w:pPr>
      <w:rPr>
        <w:rFonts w:ascii="Courier New" w:hAnsi="Courier New" w:hint="default"/>
      </w:rPr>
    </w:lvl>
    <w:lvl w:ilvl="8" w:tplc="04070005" w:tentative="1">
      <w:start w:val="1"/>
      <w:numFmt w:val="bullet"/>
      <w:lvlText w:val=""/>
      <w:lvlJc w:val="left"/>
      <w:pPr>
        <w:tabs>
          <w:tab w:val="num" w:pos="6140"/>
        </w:tabs>
        <w:ind w:left="6140" w:hanging="360"/>
      </w:pPr>
      <w:rPr>
        <w:rFonts w:ascii="Wingdings" w:hAnsi="Wingdings" w:hint="default"/>
      </w:rPr>
    </w:lvl>
  </w:abstractNum>
  <w:abstractNum w:abstractNumId="10" w15:restartNumberingAfterBreak="0">
    <w:nsid w:val="75FA5729"/>
    <w:multiLevelType w:val="hybridMultilevel"/>
    <w:tmpl w:val="295E6DE6"/>
    <w:lvl w:ilvl="0" w:tplc="C2EED500">
      <w:start w:val="1"/>
      <w:numFmt w:val="decimal"/>
      <w:pStyle w:val="Liste"/>
      <w:lvlText w:val="%1."/>
      <w:lvlJc w:val="left"/>
      <w:pPr>
        <w:tabs>
          <w:tab w:val="num" w:pos="360"/>
        </w:tabs>
        <w:ind w:left="340" w:hanging="34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6684805">
    <w:abstractNumId w:val="2"/>
  </w:num>
  <w:num w:numId="2" w16cid:durableId="862789906">
    <w:abstractNumId w:val="3"/>
  </w:num>
  <w:num w:numId="3" w16cid:durableId="1898126671">
    <w:abstractNumId w:val="4"/>
  </w:num>
  <w:num w:numId="4" w16cid:durableId="1516455450">
    <w:abstractNumId w:val="9"/>
  </w:num>
  <w:num w:numId="5" w16cid:durableId="1073354121">
    <w:abstractNumId w:val="6"/>
  </w:num>
  <w:num w:numId="6" w16cid:durableId="1276448650">
    <w:abstractNumId w:val="10"/>
  </w:num>
  <w:num w:numId="7" w16cid:durableId="868027814">
    <w:abstractNumId w:val="8"/>
  </w:num>
  <w:num w:numId="8" w16cid:durableId="1480729198">
    <w:abstractNumId w:val="10"/>
  </w:num>
  <w:num w:numId="9" w16cid:durableId="1856990452">
    <w:abstractNumId w:val="4"/>
  </w:num>
  <w:num w:numId="10" w16cid:durableId="935937861">
    <w:abstractNumId w:val="3"/>
  </w:num>
  <w:num w:numId="11" w16cid:durableId="248120782">
    <w:abstractNumId w:val="1"/>
  </w:num>
  <w:num w:numId="12" w16cid:durableId="763648044">
    <w:abstractNumId w:val="0"/>
  </w:num>
  <w:num w:numId="13" w16cid:durableId="1913275100">
    <w:abstractNumId w:val="10"/>
  </w:num>
  <w:num w:numId="14" w16cid:durableId="1737967233">
    <w:abstractNumId w:val="4"/>
  </w:num>
  <w:num w:numId="15" w16cid:durableId="711347489">
    <w:abstractNumId w:val="3"/>
  </w:num>
  <w:num w:numId="16" w16cid:durableId="1825585123">
    <w:abstractNumId w:val="5"/>
  </w:num>
  <w:num w:numId="17" w16cid:durableId="14903655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revisionView w:inkAnnotations="0"/>
  <w:defaultTabStop w:val="709"/>
  <w:hyphenationZone w:val="425"/>
  <w:doNotHyphenateCaps/>
  <w:drawingGridHorizontalSpacing w:val="57"/>
  <w:drawingGridVerticalSpacing w:val="57"/>
  <w:displayHorizontalDrawingGridEvery w:val="10"/>
  <w:displayVerticalDrawingGridEvery w:val="10"/>
  <w:doNotShadeFormData/>
  <w:noPunctuationKerning/>
  <w:characterSpacingControl w:val="doNotCompress"/>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FSC_Adresse" w:val="http://schemas.openxmlformats.org/officeDocument/2006/relationships/endnotess耗ဋ纬ĉ攘͔㿐ϲ耗ဋ纰ĉ擌͔㿠ϲ耗ဋ纴ĉ撤͔㾰ϲ耗ဋ纸ĉ斘͔㾠ϲ"/>
    <w:docVar w:name="FSC_Adresse_Count" w:val="w:docVa"/>
  </w:docVars>
  <w:rsids>
    <w:rsidRoot w:val="008402ED"/>
    <w:rsid w:val="0000062F"/>
    <w:rsid w:val="00000CF2"/>
    <w:rsid w:val="00025D25"/>
    <w:rsid w:val="0003109D"/>
    <w:rsid w:val="00032C8C"/>
    <w:rsid w:val="00040F20"/>
    <w:rsid w:val="00046905"/>
    <w:rsid w:val="000526FA"/>
    <w:rsid w:val="0005390C"/>
    <w:rsid w:val="00057481"/>
    <w:rsid w:val="000749C3"/>
    <w:rsid w:val="000B6417"/>
    <w:rsid w:val="000C697A"/>
    <w:rsid w:val="000D775B"/>
    <w:rsid w:val="00130927"/>
    <w:rsid w:val="00135EA6"/>
    <w:rsid w:val="00136B2C"/>
    <w:rsid w:val="00137E0D"/>
    <w:rsid w:val="001411EB"/>
    <w:rsid w:val="00151921"/>
    <w:rsid w:val="001B4E83"/>
    <w:rsid w:val="001D57C1"/>
    <w:rsid w:val="001F6298"/>
    <w:rsid w:val="002257A4"/>
    <w:rsid w:val="0024424A"/>
    <w:rsid w:val="0024620B"/>
    <w:rsid w:val="00246304"/>
    <w:rsid w:val="002513D3"/>
    <w:rsid w:val="0025393E"/>
    <w:rsid w:val="00270E93"/>
    <w:rsid w:val="00281975"/>
    <w:rsid w:val="00287B5F"/>
    <w:rsid w:val="002921F7"/>
    <w:rsid w:val="00294C40"/>
    <w:rsid w:val="002A7BF5"/>
    <w:rsid w:val="002C4520"/>
    <w:rsid w:val="002D3E91"/>
    <w:rsid w:val="002F3229"/>
    <w:rsid w:val="00300C1F"/>
    <w:rsid w:val="00342F8A"/>
    <w:rsid w:val="00345333"/>
    <w:rsid w:val="00354588"/>
    <w:rsid w:val="0037332D"/>
    <w:rsid w:val="003932BB"/>
    <w:rsid w:val="003B0ADD"/>
    <w:rsid w:val="003C0ADA"/>
    <w:rsid w:val="003D38CB"/>
    <w:rsid w:val="003F33E9"/>
    <w:rsid w:val="0042387D"/>
    <w:rsid w:val="00430FE3"/>
    <w:rsid w:val="004356DD"/>
    <w:rsid w:val="004376CF"/>
    <w:rsid w:val="0048470B"/>
    <w:rsid w:val="00486788"/>
    <w:rsid w:val="00490C6B"/>
    <w:rsid w:val="004A7A68"/>
    <w:rsid w:val="004D2826"/>
    <w:rsid w:val="004E0D46"/>
    <w:rsid w:val="004F302F"/>
    <w:rsid w:val="004F421B"/>
    <w:rsid w:val="0057290F"/>
    <w:rsid w:val="00576FC9"/>
    <w:rsid w:val="00593D7A"/>
    <w:rsid w:val="005F24FF"/>
    <w:rsid w:val="005F6412"/>
    <w:rsid w:val="00691777"/>
    <w:rsid w:val="006C01DC"/>
    <w:rsid w:val="006D3C5E"/>
    <w:rsid w:val="006D4FA1"/>
    <w:rsid w:val="00722EB5"/>
    <w:rsid w:val="00732612"/>
    <w:rsid w:val="0074694C"/>
    <w:rsid w:val="00761497"/>
    <w:rsid w:val="00785CF5"/>
    <w:rsid w:val="0079698A"/>
    <w:rsid w:val="007A5D37"/>
    <w:rsid w:val="007C720D"/>
    <w:rsid w:val="007E7675"/>
    <w:rsid w:val="0080740A"/>
    <w:rsid w:val="008147C7"/>
    <w:rsid w:val="00816840"/>
    <w:rsid w:val="0082075C"/>
    <w:rsid w:val="008209B5"/>
    <w:rsid w:val="008248BF"/>
    <w:rsid w:val="00835487"/>
    <w:rsid w:val="008402ED"/>
    <w:rsid w:val="00854493"/>
    <w:rsid w:val="00874E83"/>
    <w:rsid w:val="00877646"/>
    <w:rsid w:val="00886522"/>
    <w:rsid w:val="008B4EC0"/>
    <w:rsid w:val="008E27C8"/>
    <w:rsid w:val="0090702B"/>
    <w:rsid w:val="00922E79"/>
    <w:rsid w:val="00933E8E"/>
    <w:rsid w:val="009374DE"/>
    <w:rsid w:val="00962967"/>
    <w:rsid w:val="00976819"/>
    <w:rsid w:val="009833DB"/>
    <w:rsid w:val="009C3704"/>
    <w:rsid w:val="009C6784"/>
    <w:rsid w:val="009D6127"/>
    <w:rsid w:val="009F14C2"/>
    <w:rsid w:val="009F5D88"/>
    <w:rsid w:val="00A01A79"/>
    <w:rsid w:val="00A110A0"/>
    <w:rsid w:val="00A1623A"/>
    <w:rsid w:val="00A207B8"/>
    <w:rsid w:val="00A27292"/>
    <w:rsid w:val="00A50820"/>
    <w:rsid w:val="00A712A0"/>
    <w:rsid w:val="00A725AF"/>
    <w:rsid w:val="00A86F63"/>
    <w:rsid w:val="00A94503"/>
    <w:rsid w:val="00AB5A6C"/>
    <w:rsid w:val="00AC7ED3"/>
    <w:rsid w:val="00B039B5"/>
    <w:rsid w:val="00B03E8B"/>
    <w:rsid w:val="00B076E0"/>
    <w:rsid w:val="00B96B73"/>
    <w:rsid w:val="00BD1AB7"/>
    <w:rsid w:val="00BD6067"/>
    <w:rsid w:val="00BF1101"/>
    <w:rsid w:val="00C03DDE"/>
    <w:rsid w:val="00C04BE8"/>
    <w:rsid w:val="00C10CED"/>
    <w:rsid w:val="00C114CD"/>
    <w:rsid w:val="00C14F8B"/>
    <w:rsid w:val="00C17660"/>
    <w:rsid w:val="00C30BBD"/>
    <w:rsid w:val="00C31D5C"/>
    <w:rsid w:val="00C85F3F"/>
    <w:rsid w:val="00C877AB"/>
    <w:rsid w:val="00CC10C5"/>
    <w:rsid w:val="00CD07A1"/>
    <w:rsid w:val="00CD6A32"/>
    <w:rsid w:val="00CF2200"/>
    <w:rsid w:val="00D0070E"/>
    <w:rsid w:val="00D05975"/>
    <w:rsid w:val="00D12CA3"/>
    <w:rsid w:val="00D22E69"/>
    <w:rsid w:val="00D46341"/>
    <w:rsid w:val="00D64C24"/>
    <w:rsid w:val="00D72A7D"/>
    <w:rsid w:val="00D778FF"/>
    <w:rsid w:val="00D843AE"/>
    <w:rsid w:val="00DC1D97"/>
    <w:rsid w:val="00E07439"/>
    <w:rsid w:val="00E166A5"/>
    <w:rsid w:val="00E301E7"/>
    <w:rsid w:val="00E33046"/>
    <w:rsid w:val="00E3392F"/>
    <w:rsid w:val="00E453FD"/>
    <w:rsid w:val="00E53784"/>
    <w:rsid w:val="00E813E3"/>
    <w:rsid w:val="00EB4DEE"/>
    <w:rsid w:val="00EE3777"/>
    <w:rsid w:val="00EE4807"/>
    <w:rsid w:val="00EF67BE"/>
    <w:rsid w:val="00F10482"/>
    <w:rsid w:val="00F34150"/>
    <w:rsid w:val="00F36E7E"/>
    <w:rsid w:val="00F558BD"/>
    <w:rsid w:val="00F725B7"/>
    <w:rsid w:val="00F971A2"/>
    <w:rsid w:val="00FA0512"/>
    <w:rsid w:val="00FA3166"/>
    <w:rsid w:val="00FD4EB0"/>
    <w:rsid w:val="00FD533C"/>
    <w:rsid w:val="00FF5D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AEEA44"/>
  <w15:docId w15:val="{E6241384-AB82-4CC5-8F2F-35AF1B489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2"/>
        <w:szCs w:val="22"/>
        <w:lang w:val="de-AT" w:eastAsia="de-AT"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 w:unhideWhenUsed="1"/>
    <w:lsdException w:name="footer" w:semiHidden="1" w:uiPriority="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1" w:unhideWhenUsed="1" w:qFormat="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iPriority="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4"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4"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F6298"/>
    <w:pPr>
      <w:overflowPunct w:val="0"/>
      <w:autoSpaceDE w:val="0"/>
      <w:autoSpaceDN w:val="0"/>
      <w:adjustRightInd w:val="0"/>
      <w:spacing w:line="300" w:lineRule="atLeast"/>
      <w:textAlignment w:val="baseline"/>
    </w:pPr>
    <w:rPr>
      <w:rFonts w:ascii="Arial" w:hAnsi="Arial"/>
      <w:lang w:eastAsia="de-DE"/>
    </w:rPr>
  </w:style>
  <w:style w:type="paragraph" w:styleId="berschrift1">
    <w:name w:val="heading 1"/>
    <w:basedOn w:val="Standard"/>
    <w:next w:val="Standard"/>
    <w:uiPriority w:val="1"/>
    <w:qFormat/>
    <w:rsid w:val="001F6298"/>
    <w:pPr>
      <w:keepNext/>
      <w:spacing w:before="160" w:after="160" w:line="320" w:lineRule="atLeast"/>
      <w:outlineLvl w:val="0"/>
    </w:pPr>
    <w:rPr>
      <w:rFonts w:cs="Arial"/>
      <w:b/>
      <w:bCs/>
      <w:kern w:val="32"/>
      <w:sz w:val="28"/>
      <w:szCs w:val="32"/>
    </w:rPr>
  </w:style>
  <w:style w:type="paragraph" w:styleId="berschrift2">
    <w:name w:val="heading 2"/>
    <w:basedOn w:val="Standard"/>
    <w:next w:val="Standard"/>
    <w:uiPriority w:val="1"/>
    <w:qFormat/>
    <w:rsid w:val="001F6298"/>
    <w:pPr>
      <w:keepNext/>
      <w:spacing w:before="120" w:after="60" w:line="320" w:lineRule="atLeast"/>
      <w:outlineLvl w:val="1"/>
    </w:pPr>
    <w:rPr>
      <w:rFonts w:cs="Arial"/>
      <w:b/>
      <w:bCs/>
      <w:iCs/>
      <w:sz w:val="24"/>
      <w:szCs w:val="28"/>
    </w:rPr>
  </w:style>
  <w:style w:type="paragraph" w:styleId="berschrift3">
    <w:name w:val="heading 3"/>
    <w:basedOn w:val="Standard"/>
    <w:next w:val="Standard"/>
    <w:uiPriority w:val="1"/>
    <w:qFormat/>
    <w:rsid w:val="001F6298"/>
    <w:pPr>
      <w:keepNext/>
      <w:spacing w:before="120" w:after="60"/>
      <w:outlineLvl w:val="2"/>
    </w:pPr>
    <w:rPr>
      <w:rFonts w:cs="Arial"/>
      <w:b/>
      <w:bCs/>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4"/>
    <w:rsid w:val="00CD07A1"/>
    <w:pPr>
      <w:tabs>
        <w:tab w:val="center" w:pos="4536"/>
        <w:tab w:val="right" w:pos="9072"/>
      </w:tabs>
      <w:spacing w:line="240" w:lineRule="auto"/>
    </w:pPr>
  </w:style>
  <w:style w:type="paragraph" w:styleId="Fuzeile">
    <w:name w:val="footer"/>
    <w:basedOn w:val="Standard"/>
    <w:link w:val="FuzeileZchn"/>
    <w:uiPriority w:val="4"/>
    <w:rsid w:val="00CD07A1"/>
    <w:pPr>
      <w:tabs>
        <w:tab w:val="center" w:pos="4536"/>
        <w:tab w:val="right" w:pos="9072"/>
      </w:tabs>
      <w:spacing w:line="240" w:lineRule="auto"/>
    </w:pPr>
  </w:style>
  <w:style w:type="character" w:styleId="Hyperlink">
    <w:name w:val="Hyperlink"/>
    <w:basedOn w:val="Absatz-Standardschriftart"/>
    <w:uiPriority w:val="4"/>
    <w:rsid w:val="00CD07A1"/>
    <w:rPr>
      <w:color w:val="D4C78F" w:themeColor="hyperlink"/>
      <w:u w:val="single"/>
    </w:rPr>
  </w:style>
  <w:style w:type="character" w:styleId="BesuchterLink">
    <w:name w:val="FollowedHyperlink"/>
    <w:basedOn w:val="Absatz-Standardschriftart"/>
    <w:semiHidden/>
    <w:rsid w:val="00A1623A"/>
    <w:rPr>
      <w:color w:val="800080"/>
      <w:u w:val="single"/>
    </w:rPr>
  </w:style>
  <w:style w:type="paragraph" w:styleId="Aufzhlungszeichen3">
    <w:name w:val="List Bullet 3"/>
    <w:basedOn w:val="Standard"/>
    <w:uiPriority w:val="1"/>
    <w:qFormat/>
    <w:rsid w:val="001F6298"/>
    <w:pPr>
      <w:numPr>
        <w:numId w:val="16"/>
      </w:numPr>
    </w:pPr>
  </w:style>
  <w:style w:type="paragraph" w:customStyle="1" w:styleId="Absender">
    <w:name w:val="Absender"/>
    <w:basedOn w:val="Standard"/>
    <w:link w:val="AbsenderZchn"/>
    <w:uiPriority w:val="4"/>
    <w:rsid w:val="00CD07A1"/>
    <w:pPr>
      <w:keepNext/>
      <w:keepLines/>
      <w:suppressAutoHyphens/>
      <w:spacing w:line="190" w:lineRule="exact"/>
    </w:pPr>
    <w:rPr>
      <w:sz w:val="16"/>
    </w:rPr>
  </w:style>
  <w:style w:type="paragraph" w:customStyle="1" w:styleId="Logo">
    <w:name w:val="Logo"/>
    <w:next w:val="Standard"/>
    <w:rsid w:val="00A1623A"/>
    <w:pPr>
      <w:widowControl w:val="0"/>
    </w:pPr>
    <w:rPr>
      <w:rFonts w:ascii="Arial" w:hAnsi="Arial"/>
      <w:lang w:eastAsia="de-DE"/>
    </w:rPr>
  </w:style>
  <w:style w:type="character" w:customStyle="1" w:styleId="Standard-Z7">
    <w:name w:val="Standard-Z7"/>
    <w:aliases w:val="5"/>
    <w:basedOn w:val="Absatz-Standardschriftart"/>
    <w:rsid w:val="00A1623A"/>
    <w:rPr>
      <w:sz w:val="15"/>
    </w:rPr>
  </w:style>
  <w:style w:type="paragraph" w:customStyle="1" w:styleId="Einpunktabsatz">
    <w:name w:val="Einpunktabsatz"/>
    <w:basedOn w:val="Standard"/>
    <w:uiPriority w:val="4"/>
    <w:unhideWhenUsed/>
    <w:rsid w:val="00CD07A1"/>
    <w:pPr>
      <w:spacing w:line="20" w:lineRule="exact"/>
    </w:pPr>
    <w:rPr>
      <w:sz w:val="2"/>
    </w:rPr>
  </w:style>
  <w:style w:type="paragraph" w:styleId="Aufzhlungszeichen">
    <w:name w:val="List Bullet"/>
    <w:basedOn w:val="Standard"/>
    <w:uiPriority w:val="1"/>
    <w:qFormat/>
    <w:rsid w:val="001F6298"/>
    <w:pPr>
      <w:numPr>
        <w:numId w:val="14"/>
      </w:numPr>
    </w:pPr>
  </w:style>
  <w:style w:type="paragraph" w:styleId="Aufzhlungszeichen2">
    <w:name w:val="List Bullet 2"/>
    <w:basedOn w:val="Standard"/>
    <w:uiPriority w:val="1"/>
    <w:qFormat/>
    <w:rsid w:val="001F6298"/>
    <w:pPr>
      <w:numPr>
        <w:numId w:val="15"/>
      </w:numPr>
    </w:pPr>
  </w:style>
  <w:style w:type="paragraph" w:styleId="Liste">
    <w:name w:val="List"/>
    <w:basedOn w:val="Standard"/>
    <w:uiPriority w:val="1"/>
    <w:qFormat/>
    <w:rsid w:val="001F6298"/>
    <w:pPr>
      <w:numPr>
        <w:numId w:val="13"/>
      </w:numPr>
    </w:pPr>
  </w:style>
  <w:style w:type="character" w:customStyle="1" w:styleId="Standard-Z8">
    <w:name w:val="Standard-Z8"/>
    <w:basedOn w:val="Absatz-Standardschriftart"/>
    <w:rsid w:val="00A1623A"/>
    <w:rPr>
      <w:rFonts w:ascii="Arial" w:hAnsi="Arial"/>
      <w:sz w:val="16"/>
    </w:rPr>
  </w:style>
  <w:style w:type="paragraph" w:styleId="Sprechblasentext">
    <w:name w:val="Balloon Text"/>
    <w:basedOn w:val="Standard"/>
    <w:link w:val="SprechblasentextZchn"/>
    <w:uiPriority w:val="99"/>
    <w:semiHidden/>
    <w:unhideWhenUsed/>
    <w:rsid w:val="008402ED"/>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402ED"/>
    <w:rPr>
      <w:rFonts w:ascii="Tahoma" w:hAnsi="Tahoma" w:cs="Tahoma"/>
      <w:sz w:val="16"/>
      <w:szCs w:val="16"/>
      <w:lang w:eastAsia="de-DE"/>
    </w:rPr>
  </w:style>
  <w:style w:type="paragraph" w:styleId="Titel">
    <w:name w:val="Title"/>
    <w:basedOn w:val="Standard"/>
    <w:next w:val="Standard"/>
    <w:link w:val="TitelZchn"/>
    <w:uiPriority w:val="2"/>
    <w:qFormat/>
    <w:rsid w:val="001F6298"/>
    <w:pPr>
      <w:spacing w:before="160" w:after="160" w:line="240" w:lineRule="auto"/>
    </w:pPr>
    <w:rPr>
      <w:b/>
      <w:sz w:val="36"/>
    </w:rPr>
  </w:style>
  <w:style w:type="character" w:customStyle="1" w:styleId="TitelZchn">
    <w:name w:val="Titel Zchn"/>
    <w:basedOn w:val="Absatz-Standardschriftart"/>
    <w:link w:val="Titel"/>
    <w:uiPriority w:val="2"/>
    <w:rsid w:val="001F6298"/>
    <w:rPr>
      <w:rFonts w:ascii="Arial" w:hAnsi="Arial"/>
      <w:b/>
      <w:sz w:val="36"/>
      <w:lang w:eastAsia="de-DE"/>
    </w:rPr>
  </w:style>
  <w:style w:type="paragraph" w:styleId="Untertitel">
    <w:name w:val="Subtitle"/>
    <w:basedOn w:val="Standard"/>
    <w:next w:val="Standard"/>
    <w:link w:val="UntertitelZchn"/>
    <w:uiPriority w:val="2"/>
    <w:qFormat/>
    <w:rsid w:val="001F6298"/>
    <w:pPr>
      <w:spacing w:before="120" w:after="120" w:line="240" w:lineRule="auto"/>
    </w:pPr>
    <w:rPr>
      <w:sz w:val="28"/>
    </w:rPr>
  </w:style>
  <w:style w:type="character" w:customStyle="1" w:styleId="UntertitelZchn">
    <w:name w:val="Untertitel Zchn"/>
    <w:basedOn w:val="Absatz-Standardschriftart"/>
    <w:link w:val="Untertitel"/>
    <w:uiPriority w:val="2"/>
    <w:rsid w:val="001F6298"/>
    <w:rPr>
      <w:rFonts w:ascii="Arial" w:hAnsi="Arial"/>
      <w:sz w:val="28"/>
      <w:lang w:eastAsia="de-DE"/>
    </w:rPr>
  </w:style>
  <w:style w:type="paragraph" w:customStyle="1" w:styleId="Pagina">
    <w:name w:val="Pagina"/>
    <w:next w:val="Standard"/>
    <w:uiPriority w:val="1"/>
    <w:qFormat/>
    <w:rsid w:val="001F6298"/>
    <w:pPr>
      <w:widowControl w:val="0"/>
      <w:spacing w:line="270" w:lineRule="atLeast"/>
    </w:pPr>
    <w:rPr>
      <w:rFonts w:ascii="Arial" w:hAnsi="Arial"/>
      <w:sz w:val="18"/>
      <w:lang w:eastAsia="de-DE"/>
    </w:rPr>
  </w:style>
  <w:style w:type="character" w:customStyle="1" w:styleId="FuzeileZchn">
    <w:name w:val="Fußzeile Zchn"/>
    <w:basedOn w:val="Absatz-Standardschriftart"/>
    <w:link w:val="Fuzeile"/>
    <w:uiPriority w:val="4"/>
    <w:rsid w:val="00CD07A1"/>
    <w:rPr>
      <w:rFonts w:ascii="Arial" w:hAnsi="Arial"/>
      <w:lang w:eastAsia="de-DE"/>
    </w:rPr>
  </w:style>
  <w:style w:type="character" w:customStyle="1" w:styleId="KopfzeileZchn">
    <w:name w:val="Kopfzeile Zchn"/>
    <w:basedOn w:val="Absatz-Standardschriftart"/>
    <w:link w:val="Kopfzeile"/>
    <w:uiPriority w:val="4"/>
    <w:rsid w:val="00CD07A1"/>
    <w:rPr>
      <w:rFonts w:ascii="Arial" w:hAnsi="Arial"/>
      <w:lang w:eastAsia="de-DE"/>
    </w:rPr>
  </w:style>
  <w:style w:type="paragraph" w:customStyle="1" w:styleId="Absender-Farbe">
    <w:name w:val="Absender-Farbe"/>
    <w:basedOn w:val="Absender"/>
    <w:next w:val="Absender"/>
    <w:link w:val="Absender-FarbeZchn"/>
    <w:uiPriority w:val="4"/>
    <w:rsid w:val="00CD07A1"/>
    <w:rPr>
      <w:b/>
      <w:color w:val="00673B"/>
    </w:rPr>
  </w:style>
  <w:style w:type="character" w:customStyle="1" w:styleId="AbsenderZchn">
    <w:name w:val="Absender Zchn"/>
    <w:basedOn w:val="Absatz-Standardschriftart"/>
    <w:link w:val="Absender"/>
    <w:uiPriority w:val="4"/>
    <w:rsid w:val="00CD07A1"/>
    <w:rPr>
      <w:rFonts w:ascii="Arial" w:hAnsi="Arial"/>
      <w:sz w:val="16"/>
      <w:lang w:eastAsia="de-DE"/>
    </w:rPr>
  </w:style>
  <w:style w:type="character" w:customStyle="1" w:styleId="Absender-FarbeZchn">
    <w:name w:val="Absender-Farbe Zchn"/>
    <w:basedOn w:val="AbsenderZchn"/>
    <w:link w:val="Absender-Farbe"/>
    <w:uiPriority w:val="4"/>
    <w:rsid w:val="00CD07A1"/>
    <w:rPr>
      <w:rFonts w:ascii="Arial" w:hAnsi="Arial"/>
      <w:b/>
      <w:color w:val="00673B"/>
      <w:sz w:val="16"/>
      <w:lang w:eastAsia="de-DE"/>
    </w:rPr>
  </w:style>
  <w:style w:type="paragraph" w:customStyle="1" w:styleId="Default">
    <w:name w:val="Default"/>
    <w:rsid w:val="0080740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2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chlierwandalpakas.at" TargetMode="External"/><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P:\Vorlagen\LK-Office\LK-Korrespondenz.dotm" TargetMode="External"/></Relationships>
</file>

<file path=word/theme/theme1.xml><?xml version="1.0" encoding="utf-8"?>
<a:theme xmlns:a="http://schemas.openxmlformats.org/drawingml/2006/main" name="Larissa-Design">
  <a:themeElements>
    <a:clrScheme name="LK-Standard">
      <a:dk1>
        <a:srgbClr val="000000"/>
      </a:dk1>
      <a:lt1>
        <a:srgbClr val="FFFFFF"/>
      </a:lt1>
      <a:dk2>
        <a:srgbClr val="000000"/>
      </a:dk2>
      <a:lt2>
        <a:srgbClr val="894F36"/>
      </a:lt2>
      <a:accent1>
        <a:srgbClr val="007A3B"/>
      </a:accent1>
      <a:accent2>
        <a:srgbClr val="A0A0A0"/>
      </a:accent2>
      <a:accent3>
        <a:srgbClr val="FFFFFF"/>
      </a:accent3>
      <a:accent4>
        <a:srgbClr val="000000"/>
      </a:accent4>
      <a:accent5>
        <a:srgbClr val="AABEAF"/>
      </a:accent5>
      <a:accent6>
        <a:srgbClr val="919191"/>
      </a:accent6>
      <a:hlink>
        <a:srgbClr val="D4C78F"/>
      </a:hlink>
      <a:folHlink>
        <a:srgbClr val="C0B1A8"/>
      </a:folHlink>
    </a:clrScheme>
    <a:fontScheme name="LK-Standard">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fields xmlns:f="http://schemas.fabasoft.com/folio/2007/fields" catsources="">
  <f:record>
    <f:field ref="doc_FSCFOLIO_1_1001_FieldDocumentNumber" text=""/>
    <f:field ref="doc_FSCFOLIO_1_1001_FieldSubject" text="Die bäuerlichen Unternehmerinnen 2023"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Karin Hofmeister"/>
    <f:field ref="FSCFOLIO_1_1001_FieldCurrentDate" text="14.11.2023 10:58"/>
    <f:field ref="objvalidfrom" date="" text="" edit="true"/>
    <f:field ref="objvalidto" date="" text="" edit="true"/>
    <f:field ref="FSCFOLIO_1_1001_FieldReleasedVersionDate" text=""/>
    <f:field ref="FSCFOLIO_1_1001_FieldReleasedVersionNr" text=""/>
    <f:field ref="CCAPRECONFIG_15_1001_Objektname" text="PA Bäuerliche Unternehmerinnen" edit="true"/>
    <f:field ref="objname" text="PA Bäuerliche Unternehmerinnen" edit="true"/>
    <f:field ref="objsubject" text="Die bäuerlichen Unternehmerinnen 2023" edit="true"/>
    <f:field ref="objcreatedby" text="Hofmeister, Karin"/>
    <f:field ref="objcreatedat" date="2023-11-07T15:12:08" text="07.11.2023 15:12:08"/>
    <f:field ref="objchangedby" text="Stollmayer, Anita, Mag."/>
    <f:field ref="objmodifiedat" date="2023-11-14T10:36:38" text="14.11.2023 10:36:38"/>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objname" text="Name"/>
    <f:field ref="objsubject" text="Betreff (einzeilig)"/>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LK-Korrespondenz</Template>
  <TotalTime>0</TotalTime>
  <Pages>16</Pages>
  <Words>3880</Words>
  <Characters>24447</Characters>
  <Application>Microsoft Office Word</Application>
  <DocSecurity>0</DocSecurity>
  <Lines>203</Lines>
  <Paragraphs>56</Paragraphs>
  <ScaleCrop>false</ScaleCrop>
  <HeadingPairs>
    <vt:vector size="2" baseType="variant">
      <vt:variant>
        <vt:lpstr>Titel</vt:lpstr>
      </vt:variant>
      <vt:variant>
        <vt:i4>1</vt:i4>
      </vt:variant>
    </vt:vector>
  </HeadingPairs>
  <TitlesOfParts>
    <vt:vector size="1" baseType="lpstr">
      <vt:lpstr>Die bäuerlichen Unternehmerinnen 2023</vt:lpstr>
    </vt:vector>
  </TitlesOfParts>
  <Company>Landwirtschaftskammer für OÖ</Company>
  <LinksUpToDate>false</LinksUpToDate>
  <CharactersWithSpaces>28271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bäuerlichen Unternehmerinnen 2023</dc:title>
  <dc:subject>Die bäuerlichen Unternehmerinnen 2023</dc:subject>
  <dc:creator>Lengauer Hans</dc:creator>
  <cp:keywords/>
  <dc:description/>
  <cp:lastModifiedBy>Martina Wolf</cp:lastModifiedBy>
  <cp:revision>3</cp:revision>
  <cp:lastPrinted>2023-11-09T07:11:00Z</cp:lastPrinted>
  <dcterms:created xsi:type="dcterms:W3CDTF">2023-11-14T10:00:00Z</dcterms:created>
  <dcterms:modified xsi:type="dcterms:W3CDTF">2023-11-14T12:29:00Z</dcterms:modified>
  <cp:category>Brief</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K_Dok_Betreff">
    <vt:lpwstr>Die bäuerlichen Unternehmerinnen 2023</vt:lpwstr>
  </property>
  <property fmtid="{D5CDD505-2E9C-101B-9397-08002B2CF9AE}" pid="3" name="LK_Dok_Erstellt">
    <vt:lpwstr>07.11.2023 15:12:47</vt:lpwstr>
  </property>
  <property fmtid="{D5CDD505-2E9C-101B-9397-08002B2CF9AE}" pid="4" name="LK_Dok_Geändert">
    <vt:lpwstr>14.11.2023 00:00:00</vt:lpwstr>
  </property>
  <property fmtid="{D5CDD505-2E9C-101B-9397-08002B2CF9AE}" pid="5" name="LK_Dok_Geändert_von">
    <vt:lpwstr>lk-ooe\stolani</vt:lpwstr>
  </property>
  <property fmtid="{D5CDD505-2E9C-101B-9397-08002B2CF9AE}" pid="6" name="LK_Dok_GZ">
    <vt:lpwstr/>
  </property>
  <property fmtid="{D5CDD505-2E9C-101B-9397-08002B2CF9AE}" pid="7" name="LK_Dok_ID">
    <vt:lpwstr>COO.1000.3800.7.10064435</vt:lpwstr>
  </property>
  <property fmtid="{D5CDD505-2E9C-101B-9397-08002B2CF9AE}" pid="8" name="LK_Dok_Kategorie">
    <vt:lpwstr>Publikation, Presse</vt:lpwstr>
  </property>
  <property fmtid="{D5CDD505-2E9C-101B-9397-08002B2CF9AE}" pid="9" name="LK_Dok_Name">
    <vt:lpwstr>PA Bäuerliche Unternehmerinnen</vt:lpwstr>
  </property>
  <property fmtid="{D5CDD505-2E9C-101B-9397-08002B2CF9AE}" pid="10" name="LK_Dok_Titel">
    <vt:lpwstr>Pressemitteilung</vt:lpwstr>
  </property>
  <property fmtid="{D5CDD505-2E9C-101B-9397-08002B2CF9AE}" pid="11" name="LK_Dok_Produkt">
    <vt:lpwstr/>
  </property>
  <property fmtid="{D5CDD505-2E9C-101B-9397-08002B2CF9AE}" pid="12" name="LK_Dok_Version">
    <vt:lpwstr>1</vt:lpwstr>
  </property>
  <property fmtid="{D5CDD505-2E9C-101B-9397-08002B2CF9AE}" pid="13" name="LK_Dok_Vorlagenversion">
    <vt:lpwstr/>
  </property>
  <property fmtid="{D5CDD505-2E9C-101B-9397-08002B2CF9AE}" pid="14" name="LK_QM_Dokumentinformation">
    <vt:lpwstr>PA Bäuerliche Unternehmerinnen - Version 1 vom 14.11.2023</vt:lpwstr>
  </property>
  <property fmtid="{D5CDD505-2E9C-101B-9397-08002B2CF9AE}" pid="15" name="LK_QM_Hinweistext">
    <vt:lpwstr>Originaltext am Server verfügbar. Gedruckte Versionen dienen ausschließlich Referenzzwecken.</vt:lpwstr>
  </property>
  <property fmtid="{D5CDD505-2E9C-101B-9397-08002B2CF9AE}" pid="16" name="LK_Dst_ID">
    <vt:lpwstr>R-PRESSE (Ref Presse)</vt:lpwstr>
  </property>
  <property fmtid="{D5CDD505-2E9C-101B-9397-08002B2CF9AE}" pid="17" name="LK_Dst_Fax">
    <vt:lpwstr>+43 50 6902-91000</vt:lpwstr>
  </property>
  <property fmtid="{D5CDD505-2E9C-101B-9397-08002B2CF9AE}" pid="18" name="LK_Dst_Mail">
    <vt:lpwstr>medien@lk-ooe.at</vt:lpwstr>
  </property>
  <property fmtid="{D5CDD505-2E9C-101B-9397-08002B2CF9AE}" pid="19" name="LK_Dst_Name">
    <vt:lpwstr>Kommunikation und Medien</vt:lpwstr>
  </property>
  <property fmtid="{D5CDD505-2E9C-101B-9397-08002B2CF9AE}" pid="20" name="LK_Dst_Ort">
    <vt:lpwstr>Linz</vt:lpwstr>
  </property>
  <property fmtid="{D5CDD505-2E9C-101B-9397-08002B2CF9AE}" pid="21" name="LK_Dst_Postort">
    <vt:lpwstr>4021 Linz</vt:lpwstr>
  </property>
  <property fmtid="{D5CDD505-2E9C-101B-9397-08002B2CF9AE}" pid="22" name="LK_Dst_Strasse">
    <vt:lpwstr>Auf der Gugl 3</vt:lpwstr>
  </property>
  <property fmtid="{D5CDD505-2E9C-101B-9397-08002B2CF9AE}" pid="23" name="LK_Dst_Telefon">
    <vt:lpwstr>+43 50 6902-1491</vt:lpwstr>
  </property>
  <property fmtid="{D5CDD505-2E9C-101B-9397-08002B2CF9AE}" pid="24" name="LK_Dst_Web">
    <vt:lpwstr>www.ooe.lko.at_x000b_www.ooe.lko.at/datenschutz</vt:lpwstr>
  </property>
  <property fmtid="{D5CDD505-2E9C-101B-9397-08002B2CF9AE}" pid="25" name="LK_MA_ID">
    <vt:lpwstr>hofmkar</vt:lpwstr>
  </property>
  <property fmtid="{D5CDD505-2E9C-101B-9397-08002B2CF9AE}" pid="26" name="LK_MA_Mail">
    <vt:lpwstr>karin.hofmeister@lk-ooe.at</vt:lpwstr>
  </property>
  <property fmtid="{D5CDD505-2E9C-101B-9397-08002B2CF9AE}" pid="27" name="LK_MA_Name">
    <vt:lpwstr>Karin Hofmeister</vt:lpwstr>
  </property>
  <property fmtid="{D5CDD505-2E9C-101B-9397-08002B2CF9AE}" pid="28" name="LK_MA_Nr">
    <vt:lpwstr>1486</vt:lpwstr>
  </property>
  <property fmtid="{D5CDD505-2E9C-101B-9397-08002B2CF9AE}" pid="29" name="LK_MA_Telefon">
    <vt:lpwstr>+43 50 6902-1301</vt:lpwstr>
  </property>
  <property fmtid="{D5CDD505-2E9C-101B-9397-08002B2CF9AE}" pid="30" name="LK_MA_Fax">
    <vt:lpwstr>+43 50 6902-91301</vt:lpwstr>
  </property>
  <property fmtid="{D5CDD505-2E9C-101B-9397-08002B2CF9AE}" pid="31" name="LK_MA_Funktion">
    <vt:lpwstr>Sekretärin</vt:lpwstr>
  </property>
  <property fmtid="{D5CDD505-2E9C-101B-9397-08002B2CF9AE}" pid="32" name="LK_Knd_Anrede">
    <vt:lpwstr>Sehr geehrte Damen und Herren</vt:lpwstr>
  </property>
  <property fmtid="{D5CDD505-2E9C-101B-9397-08002B2CF9AE}" pid="33" name="LK_Knd_Anschrift">
    <vt:lpwstr/>
  </property>
  <property fmtid="{D5CDD505-2E9C-101B-9397-08002B2CF9AE}" pid="34" name="LK_Knd_BNR">
    <vt:lpwstr/>
  </property>
  <property fmtid="{D5CDD505-2E9C-101B-9397-08002B2CF9AE}" pid="35" name="LK_Knd_Gebdat">
    <vt:lpwstr/>
  </property>
  <property fmtid="{D5CDD505-2E9C-101B-9397-08002B2CF9AE}" pid="36" name="LK_Knd_Handy">
    <vt:lpwstr/>
  </property>
  <property fmtid="{D5CDD505-2E9C-101B-9397-08002B2CF9AE}" pid="37" name="LK_Knd_Mail">
    <vt:lpwstr/>
  </property>
  <property fmtid="{D5CDD505-2E9C-101B-9397-08002B2CF9AE}" pid="38" name="LK_Knd_Name">
    <vt:lpwstr/>
  </property>
  <property fmtid="{D5CDD505-2E9C-101B-9397-08002B2CF9AE}" pid="39" name="LK_Knd_Postort">
    <vt:lpwstr/>
  </property>
  <property fmtid="{D5CDD505-2E9C-101B-9397-08002B2CF9AE}" pid="40" name="LK_Knd_Strasse">
    <vt:lpwstr/>
  </property>
  <property fmtid="{D5CDD505-2E9C-101B-9397-08002B2CF9AE}" pid="41" name="LK_Knd_SVNr">
    <vt:lpwstr/>
  </property>
  <property fmtid="{D5CDD505-2E9C-101B-9397-08002B2CF9AE}" pid="42" name="LK_Knd_Telefon">
    <vt:lpwstr/>
  </property>
  <property fmtid="{D5CDD505-2E9C-101B-9397-08002B2CF9AE}" pid="43" name="FSC#LKLV@15.1400:Chargingnumber">
    <vt:lpwstr/>
  </property>
  <property fmtid="{D5CDD505-2E9C-101B-9397-08002B2CF9AE}" pid="44" name="FSC#LKLV@15.1400:Costcenter">
    <vt:lpwstr/>
  </property>
  <property fmtid="{D5CDD505-2E9C-101B-9397-08002B2CF9AE}" pid="45" name="FSC#LKLV@15.1400:CurrDate">
    <vt:lpwstr/>
  </property>
  <property fmtid="{D5CDD505-2E9C-101B-9397-08002B2CF9AE}" pid="46" name="FSC#LKLV@15.1400:Date">
    <vt:lpwstr/>
  </property>
  <property fmtid="{D5CDD505-2E9C-101B-9397-08002B2CF9AE}" pid="47" name="FSC#LKLV@15.1400:Employee">
    <vt:lpwstr/>
  </property>
  <property fmtid="{D5CDD505-2E9C-101B-9397-08002B2CF9AE}" pid="48" name="FSC#LKLV@15.1400:Rechnungszeilen">
    <vt:lpwstr/>
  </property>
  <property fmtid="{D5CDD505-2E9C-101B-9397-08002B2CF9AE}" pid="49" name="FSC#LKLV@15.1400:Sum">
    <vt:lpwstr/>
  </property>
  <property fmtid="{D5CDD505-2E9C-101B-9397-08002B2CF9AE}" pid="50" name="FSC#LKLV@15.1400:Testposition">
    <vt:lpwstr/>
  </property>
  <property fmtid="{D5CDD505-2E9C-101B-9397-08002B2CF9AE}" pid="51" name="FSC#LKOOEDOK@1000.3800:Objektname">
    <vt:lpwstr>PA Bäuerliche Unternehmerinnen</vt:lpwstr>
  </property>
  <property fmtid="{D5CDD505-2E9C-101B-9397-08002B2CF9AE}" pid="52" name="FSC#LKOOEDOK@1000.3800:Betreff">
    <vt:lpwstr>Die bäuerlichen Unternehmerinnen 2023</vt:lpwstr>
  </property>
  <property fmtid="{D5CDD505-2E9C-101B-9397-08002B2CF9AE}" pid="53" name="FSC#LKOOEDOK@1000.3800:Gruppe">
    <vt:lpwstr>R-PRESSE (Ref Presse)</vt:lpwstr>
  </property>
  <property fmtid="{D5CDD505-2E9C-101B-9397-08002B2CF9AE}" pid="54" name="FSC#LKOOEDOK@1000.3800:EigentuemerTelefon">
    <vt:lpwstr>(+43 50) 6902/1301</vt:lpwstr>
  </property>
  <property fmtid="{D5CDD505-2E9C-101B-9397-08002B2CF9AE}" pid="55" name="FSC#LKOOEDOK@1000.3800:Versionsnummer">
    <vt:lpwstr>1</vt:lpwstr>
  </property>
  <property fmtid="{D5CDD505-2E9C-101B-9397-08002B2CF9AE}" pid="56" name="FSC#LKOOEDOK@1000.3800:EigentuemerName">
    <vt:lpwstr>Karin Hofmeister</vt:lpwstr>
  </property>
  <property fmtid="{D5CDD505-2E9C-101B-9397-08002B2CF9AE}" pid="57" name="FSC#LKOOEDOK@1000.3800:EigentuemerMaNr">
    <vt:lpwstr>1486</vt:lpwstr>
  </property>
  <property fmtid="{D5CDD505-2E9C-101B-9397-08002B2CF9AE}" pid="58" name="FSC#LKOOEDOK@1000.3800:EigentuemerEMail">
    <vt:lpwstr>karin.hofmeister@lk-ooe.at</vt:lpwstr>
  </property>
  <property fmtid="{D5CDD505-2E9C-101B-9397-08002B2CF9AE}" pid="59" name="FSC#LKOOEDOK@1000.3800:EigentuemerPersonEMail">
    <vt:lpwstr>karin.hofmeister@lk-ooe.at</vt:lpwstr>
  </property>
  <property fmtid="{D5CDD505-2E9C-101B-9397-08002B2CF9AE}" pid="60" name="FSC#LKOOEDOK@1000.3800:DstTelefon">
    <vt:lpwstr>+43 (50) 6902-1491</vt:lpwstr>
  </property>
  <property fmtid="{D5CDD505-2E9C-101B-9397-08002B2CF9AE}" pid="61" name="FSC#LKOOEDOK@1000.3800:DstPostort">
    <vt:lpwstr>4021 Linz</vt:lpwstr>
  </property>
  <property fmtid="{D5CDD505-2E9C-101B-9397-08002B2CF9AE}" pid="62" name="FSC#LKOOEDOK@1000.3800:DstOrt">
    <vt:lpwstr>Linz</vt:lpwstr>
  </property>
  <property fmtid="{D5CDD505-2E9C-101B-9397-08002B2CF9AE}" pid="63" name="FSC#LKOOEDOK@1000.3800:DstOrtKurz">
    <vt:lpwstr>Linz</vt:lpwstr>
  </property>
  <property fmtid="{D5CDD505-2E9C-101B-9397-08002B2CF9AE}" pid="64" name="FSC#LKOOEDOK@1000.3800:DstName">
    <vt:lpwstr>Presse und Internet</vt:lpwstr>
  </property>
  <property fmtid="{D5CDD505-2E9C-101B-9397-08002B2CF9AE}" pid="65" name="FSC#LKOOEDOK@1000.3800:DstFax">
    <vt:lpwstr>+43 (50) 6902-91491</vt:lpwstr>
  </property>
  <property fmtid="{D5CDD505-2E9C-101B-9397-08002B2CF9AE}" pid="66" name="FSC#LKOOEDOK@1000.3800:DstEMail">
    <vt:lpwstr>medien@lk-ooe.at</vt:lpwstr>
  </property>
  <property fmtid="{D5CDD505-2E9C-101B-9397-08002B2CF9AE}" pid="67" name="FSC#LKOOEDOK@1000.3800:DstAnschrift">
    <vt:lpwstr>Auf der Gugl 3</vt:lpwstr>
  </property>
  <property fmtid="{D5CDD505-2E9C-101B-9397-08002B2CF9AE}" pid="68" name="FSC#LKOOEDOK@1000.3800:AenderungsID">
    <vt:lpwstr>lk-ooe\stolani</vt:lpwstr>
  </property>
  <property fmtid="{D5CDD505-2E9C-101B-9397-08002B2CF9AE}" pid="69" name="FSC#LKOOEDOK@1000.3800:EigentuemerID">
    <vt:lpwstr>lk-ooe\hofmkar</vt:lpwstr>
  </property>
  <property fmtid="{D5CDD505-2E9C-101B-9397-08002B2CF9AE}" pid="70" name="FSC#LKOOEDOK@1000.3800:KundeName">
    <vt:lpwstr/>
  </property>
  <property fmtid="{D5CDD505-2E9C-101B-9397-08002B2CF9AE}" pid="71" name="FSC#LKOOEDOK@1000.3800:KundeStrasse">
    <vt:lpwstr/>
  </property>
  <property fmtid="{D5CDD505-2E9C-101B-9397-08002B2CF9AE}" pid="72" name="FSC#LKOOEDOK@1000.3800:KundeOrt">
    <vt:lpwstr/>
  </property>
  <property fmtid="{D5CDD505-2E9C-101B-9397-08002B2CF9AE}" pid="73" name="FSC#LKOOEDOK@1000.3800:AenderungsDatum">
    <vt:lpwstr>14.11.2023</vt:lpwstr>
  </property>
  <property fmtid="{D5CDD505-2E9C-101B-9397-08002B2CF9AE}" pid="74" name="FSC#LKOOEDOK@1000.3800:Adresse">
    <vt:lpwstr>COO.1000.3800.7.10064435</vt:lpwstr>
  </property>
  <property fmtid="{D5CDD505-2E9C-101B-9397-08002B2CF9AE}" pid="75" name="FSC#LKOOEDOK@1000.3800:KundeGrussformel">
    <vt:lpwstr>Sehr geehrte Damen und Herren</vt:lpwstr>
  </property>
  <property fmtid="{D5CDD505-2E9C-101B-9397-08002B2CF9AE}" pid="76" name="FSC#LKOOEDOK@1000.3800:KundeAnschrift">
    <vt:lpwstr/>
  </property>
  <property fmtid="{D5CDD505-2E9C-101B-9397-08002B2CF9AE}" pid="77" name="FSC#LKOOEDOK@1000.3800:KundeTelefon">
    <vt:lpwstr/>
  </property>
  <property fmtid="{D5CDD505-2E9C-101B-9397-08002B2CF9AE}" pid="78" name="FSC#LKOOEDOK@1000.3800:KundeEmail">
    <vt:lpwstr/>
  </property>
  <property fmtid="{D5CDD505-2E9C-101B-9397-08002B2CF9AE}" pid="79" name="FSC#LKOOEDOK@1000.3800:Kategorie">
    <vt:lpwstr>Publikation, Presse</vt:lpwstr>
  </property>
  <property fmtid="{D5CDD505-2E9C-101B-9397-08002B2CF9AE}" pid="80" name="FSC#LKOOEDOK@1000.3800:Titel">
    <vt:lpwstr>Pressemitteilung</vt:lpwstr>
  </property>
  <property fmtid="{D5CDD505-2E9C-101B-9397-08002B2CF9AE}" pid="81" name="FSC#LKOOEDOK@1000.3800:Thema">
    <vt:lpwstr/>
  </property>
  <property fmtid="{D5CDD505-2E9C-101B-9397-08002B2CF9AE}" pid="82" name="FSC#LKOOEDOK@1000.3800:Bereich">
    <vt:lpwstr/>
  </property>
  <property fmtid="{D5CDD505-2E9C-101B-9397-08002B2CF9AE}" pid="83" name="FSC#LKOOEDOK@1000.3800:Stichworte">
    <vt:lpwstr/>
  </property>
  <property fmtid="{D5CDD505-2E9C-101B-9397-08002B2CF9AE}" pid="84" name="FSC#LKOOEDOK@1000.3800:Kommentar">
    <vt:lpwstr/>
  </property>
  <property fmtid="{D5CDD505-2E9C-101B-9397-08002B2CF9AE}" pid="85" name="FSC#LKOOEDOK@1000.3800:ProduktEbene4">
    <vt:lpwstr/>
  </property>
  <property fmtid="{D5CDD505-2E9C-101B-9397-08002B2CF9AE}" pid="86" name="FSC#LKOOEDOK@1000.3800:Geburtsdatum">
    <vt:lpwstr/>
  </property>
  <property fmtid="{D5CDD505-2E9C-101B-9397-08002B2CF9AE}" pid="87" name="FSC#LKOOEDOK@1000.3800:Sozialversicherungsnummer">
    <vt:lpwstr/>
  </property>
  <property fmtid="{D5CDD505-2E9C-101B-9397-08002B2CF9AE}" pid="88" name="FSC#LKOOEDOK@1000.3800:KundeMobil">
    <vt:lpwstr/>
  </property>
  <property fmtid="{D5CDD505-2E9C-101B-9397-08002B2CF9AE}" pid="89" name="FSC#LKOOEDOK@1000.3800:KundeBNR">
    <vt:lpwstr/>
  </property>
  <property fmtid="{D5CDD505-2E9C-101B-9397-08002B2CF9AE}" pid="90" name="FSC#COOELAK@1.1001:Subject">
    <vt:lpwstr/>
  </property>
  <property fmtid="{D5CDD505-2E9C-101B-9397-08002B2CF9AE}" pid="91" name="FSC#COOELAK@1.1001:CreatedAt">
    <vt:lpwstr>19.05.2014</vt:lpwstr>
  </property>
  <property fmtid="{D5CDD505-2E9C-101B-9397-08002B2CF9AE}" pid="92" name="FSC#COOSYSTEM@1.1:Container">
    <vt:lpwstr>COO.1000.3800.7.10064435</vt:lpwstr>
  </property>
  <property fmtid="{D5CDD505-2E9C-101B-9397-08002B2CF9AE}" pid="93" name="FSC#FSCFOLIO@1.1001:docpropproject">
    <vt:lpwstr/>
  </property>
  <property fmtid="{D5CDD505-2E9C-101B-9397-08002B2CF9AE}" pid="94" name="LKOOE_AutoNew_Unlink">
    <vt:lpwstr>Briefkopf</vt:lpwstr>
  </property>
  <property fmtid="{D5CDD505-2E9C-101B-9397-08002B2CF9AE}" pid="95" name="LKOOE_AutoOpen">
    <vt:lpwstr>LK_Standard</vt:lpwstr>
  </property>
  <property fmtid="{D5CDD505-2E9C-101B-9397-08002B2CF9AE}" pid="96" name="LKOOE_Vorlagenname">
    <vt:lpwstr>LK-Korrespondenz</vt:lpwstr>
  </property>
  <property fmtid="{D5CDD505-2E9C-101B-9397-08002B2CF9AE}" pid="97" name="LKOOE_Logo">
    <vt:lpwstr>+</vt:lpwstr>
  </property>
  <property fmtid="{D5CDD505-2E9C-101B-9397-08002B2CF9AE}" pid="98" name="LKOOE_Vorlageninfo">
    <vt:lpwstr>http://intranet/INFO/SitePages/Presse%20und%20Internet.aspx</vt:lpwstr>
  </property>
  <property fmtid="{D5CDD505-2E9C-101B-9397-08002B2CF9AE}" pid="99" name="FSC#LKOOEDOK@1000.3800:KundeLKnameFirma">
    <vt:lpwstr/>
  </property>
  <property fmtid="{D5CDD505-2E9C-101B-9397-08002B2CF9AE}" pid="100" name="FSC#LKOOEDOK@1000.3800:CurrDateTime">
    <vt:lpwstr>14.11.2023 10:58:01</vt:lpwstr>
  </property>
  <property fmtid="{D5CDD505-2E9C-101B-9397-08002B2CF9AE}" pid="101" name="FSC#LKOOEDOK@1000.3800:AuftragNummer">
    <vt:lpwstr/>
  </property>
  <property fmtid="{D5CDD505-2E9C-101B-9397-08002B2CF9AE}" pid="102" name="FSC#LKOOEDOK@1000.3800:DatumVorlage">
    <vt:lpwstr/>
  </property>
  <property fmtid="{D5CDD505-2E9C-101B-9397-08002B2CF9AE}" pid="103" name="FSC#LKOOEDOK@1000.3800:KundeHomepage">
    <vt:lpwstr/>
  </property>
  <property fmtid="{D5CDD505-2E9C-101B-9397-08002B2CF9AE}" pid="104" name="FSC#LKOOEDOK@1000.3800:DstEMailInvekos">
    <vt:lpwstr/>
  </property>
  <property fmtid="{D5CDD505-2E9C-101B-9397-08002B2CF9AE}" pid="105" name="LK_Dst_Abfrage">
    <vt:lpwstr/>
  </property>
  <property fmtid="{D5CDD505-2E9C-101B-9397-08002B2CF9AE}" pid="106" name="LK_MA_Vertraulich">
    <vt:lpwstr>N</vt:lpwstr>
  </property>
  <property fmtid="{D5CDD505-2E9C-101B-9397-08002B2CF9AE}" pid="107" name="LKOOE_FirstRun">
    <vt:lpwstr>07.11.2023 15:12:50</vt:lpwstr>
  </property>
</Properties>
</file>